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3C65A" w14:textId="77777777" w:rsidR="00122548" w:rsidRPr="00122548" w:rsidRDefault="00122548" w:rsidP="00122548">
      <w:pPr>
        <w:pStyle w:val="1"/>
        <w:rPr>
          <w:rFonts w:ascii="Antique Olive Roman" w:hAnsi="Antique Olive Roman"/>
          <w:b/>
          <w:bCs/>
          <w:color w:val="C00000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C00000"/>
          <w:sz w:val="28"/>
          <w:szCs w:val="28"/>
        </w:rPr>
        <w:t>Почему</w:t>
      </w:r>
      <w:r w:rsidRPr="00122548">
        <w:rPr>
          <w:rFonts w:ascii="Antique Olive Roman" w:hAnsi="Antique Olive Roman"/>
          <w:b/>
          <w:bCs/>
          <w:color w:val="C00000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C00000"/>
          <w:sz w:val="28"/>
          <w:szCs w:val="28"/>
        </w:rPr>
        <w:t>возникает</w:t>
      </w:r>
      <w:r w:rsidRPr="00122548">
        <w:rPr>
          <w:rFonts w:ascii="Antique Olive Roman" w:hAnsi="Antique Olive Roman"/>
          <w:b/>
          <w:bCs/>
          <w:color w:val="C00000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C00000"/>
          <w:sz w:val="28"/>
          <w:szCs w:val="28"/>
        </w:rPr>
        <w:t>страх</w:t>
      </w:r>
      <w:r w:rsidRPr="00122548">
        <w:rPr>
          <w:rFonts w:ascii="Antique Olive Roman" w:hAnsi="Antique Olive Roman"/>
          <w:b/>
          <w:bCs/>
          <w:color w:val="C00000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C00000"/>
          <w:sz w:val="28"/>
          <w:szCs w:val="28"/>
        </w:rPr>
        <w:t>перед</w:t>
      </w:r>
      <w:r w:rsidRPr="00122548">
        <w:rPr>
          <w:rFonts w:ascii="Antique Olive Roman" w:hAnsi="Antique Olive Roman"/>
          <w:b/>
          <w:bCs/>
          <w:color w:val="C00000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C00000"/>
          <w:sz w:val="28"/>
          <w:szCs w:val="28"/>
        </w:rPr>
        <w:t>красивыми</w:t>
      </w:r>
      <w:r w:rsidRPr="00122548">
        <w:rPr>
          <w:rFonts w:ascii="Antique Olive Roman" w:hAnsi="Antique Olive Roman"/>
          <w:b/>
          <w:bCs/>
          <w:color w:val="C00000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C00000"/>
          <w:sz w:val="28"/>
          <w:szCs w:val="28"/>
        </w:rPr>
        <w:t>девушками</w:t>
      </w:r>
      <w:r w:rsidRPr="00122548">
        <w:rPr>
          <w:rFonts w:ascii="Antique Olive Roman" w:hAnsi="Antique Olive Roman"/>
          <w:b/>
          <w:bCs/>
          <w:color w:val="C00000"/>
          <w:sz w:val="28"/>
          <w:szCs w:val="28"/>
        </w:rPr>
        <w:t>?</w:t>
      </w:r>
    </w:p>
    <w:p w14:paraId="7D1D176D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color w:val="000000" w:themeColor="text1"/>
          <w:sz w:val="28"/>
          <w:szCs w:val="28"/>
        </w:rPr>
        <w:t>Этот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страх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часто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называемый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социофобией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сильным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волнением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)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коренится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нескольких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причинах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:</w:t>
      </w:r>
    </w:p>
    <w:p w14:paraId="60189B4C" w14:textId="77777777" w:rsidR="00122548" w:rsidRPr="00122548" w:rsidRDefault="00122548" w:rsidP="00122548">
      <w:pPr>
        <w:numPr>
          <w:ilvl w:val="0"/>
          <w:numId w:val="1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Боязнь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оценки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отвержения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Подсознательно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думаете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: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красивая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наверняка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высокие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стандарты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дотягиваю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меня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отвергнет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боитесь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негативной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оценки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2B0A9657" w14:textId="77777777" w:rsidR="00122548" w:rsidRPr="00122548" w:rsidRDefault="00122548" w:rsidP="00122548">
      <w:pPr>
        <w:numPr>
          <w:ilvl w:val="0"/>
          <w:numId w:val="1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Преувеличение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ее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ценности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ставите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пьедестал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из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внешности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забывая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обычный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человек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такими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же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интересами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страхами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неловкостями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50365861" w14:textId="77777777" w:rsidR="00122548" w:rsidRPr="00122548" w:rsidRDefault="00122548" w:rsidP="00122548">
      <w:pPr>
        <w:numPr>
          <w:ilvl w:val="0"/>
          <w:numId w:val="1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Давление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цели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Мысль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нужно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произвести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впечатление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понравиться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получить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свидание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создает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огромное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давление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перестаете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быть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собой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начинаете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выступать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".</w:t>
      </w:r>
    </w:p>
    <w:p w14:paraId="4FE953BC" w14:textId="77777777" w:rsidR="00122548" w:rsidRPr="00122548" w:rsidRDefault="00122548" w:rsidP="00122548">
      <w:pPr>
        <w:numPr>
          <w:ilvl w:val="0"/>
          <w:numId w:val="1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Неуверенность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себе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Недостаток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опыта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негативный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прошлый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опыт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общения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подрывает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веру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свои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социальные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навыки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453E2C9D" w14:textId="77777777" w:rsidR="00122548" w:rsidRPr="00122548" w:rsidRDefault="00122548" w:rsidP="00122548">
      <w:pPr>
        <w:numPr>
          <w:ilvl w:val="0"/>
          <w:numId w:val="1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Ориентация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результат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Фокус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итоге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("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получить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номер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",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добиться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свидания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"),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самом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процессе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простого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приятного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общения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7D424A4A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Важнейшая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мысль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Ваша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цель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—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доказать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свой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уровень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узнать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интересен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вам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i/>
          <w:iCs/>
          <w:color w:val="000000" w:themeColor="text1"/>
          <w:sz w:val="28"/>
          <w:szCs w:val="28"/>
        </w:rPr>
        <w:t>она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личность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показать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интересны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ли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i/>
          <w:iCs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взаимный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процесс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7328EF1E" w14:textId="77777777" w:rsidR="00122548" w:rsidRPr="00122548" w:rsidRDefault="00122548" w:rsidP="00122548">
      <w:pPr>
        <w:rPr>
          <w:rFonts w:ascii="Antique Olive Roman" w:hAnsi="Antique Olive Roman"/>
          <w:b/>
          <w:bCs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Краткая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инструкция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план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общения</w:t>
      </w:r>
    </w:p>
    <w:p w14:paraId="046A4405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Цель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Перейти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страха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оценки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искреннему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интересу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человеку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".</w:t>
      </w:r>
    </w:p>
    <w:p w14:paraId="7BC01981" w14:textId="77777777" w:rsidR="00122548" w:rsidRPr="00375608" w:rsidRDefault="00122548" w:rsidP="004E0327">
      <w:pPr>
        <w:pStyle w:val="2"/>
        <w:rPr>
          <w:rFonts w:ascii="Antique Olive Roman" w:hAnsi="Antique Olive Roman"/>
          <w:color w:val="C00000"/>
          <w:sz w:val="28"/>
          <w:szCs w:val="28"/>
        </w:rPr>
      </w:pPr>
      <w:r w:rsidRPr="00375608">
        <w:rPr>
          <w:rFonts w:ascii="Calibri" w:hAnsi="Calibri" w:cs="Calibri"/>
          <w:b/>
          <w:bCs/>
          <w:color w:val="C00000"/>
          <w:sz w:val="28"/>
          <w:szCs w:val="28"/>
        </w:rPr>
        <w:t>План</w:t>
      </w:r>
      <w:r w:rsidRPr="00375608">
        <w:rPr>
          <w:rFonts w:ascii="Antique Olive Roman" w:hAnsi="Antique Olive Roman"/>
          <w:b/>
          <w:bCs/>
          <w:color w:val="C00000"/>
          <w:sz w:val="28"/>
          <w:szCs w:val="28"/>
        </w:rPr>
        <w:t xml:space="preserve"> </w:t>
      </w:r>
      <w:r w:rsidRPr="00375608">
        <w:rPr>
          <w:rFonts w:ascii="Calibri" w:hAnsi="Calibri" w:cs="Calibri"/>
          <w:b/>
          <w:bCs/>
          <w:color w:val="C00000"/>
          <w:sz w:val="28"/>
          <w:szCs w:val="28"/>
        </w:rPr>
        <w:t>на</w:t>
      </w:r>
      <w:r w:rsidRPr="00375608">
        <w:rPr>
          <w:rFonts w:ascii="Antique Olive Roman" w:hAnsi="Antique Olive Roman"/>
          <w:b/>
          <w:bCs/>
          <w:color w:val="C00000"/>
          <w:sz w:val="28"/>
          <w:szCs w:val="28"/>
        </w:rPr>
        <w:t xml:space="preserve"> 3 </w:t>
      </w:r>
      <w:r w:rsidRPr="00375608">
        <w:rPr>
          <w:rFonts w:ascii="Calibri" w:hAnsi="Calibri" w:cs="Calibri"/>
          <w:b/>
          <w:bCs/>
          <w:color w:val="C00000"/>
          <w:sz w:val="28"/>
          <w:szCs w:val="28"/>
        </w:rPr>
        <w:t>этапа</w:t>
      </w:r>
      <w:r w:rsidRPr="00375608">
        <w:rPr>
          <w:rFonts w:ascii="Antique Olive Roman" w:hAnsi="Antique Olive Roman"/>
          <w:b/>
          <w:bCs/>
          <w:color w:val="C00000"/>
          <w:sz w:val="28"/>
          <w:szCs w:val="28"/>
        </w:rPr>
        <w:t>:</w:t>
      </w:r>
    </w:p>
    <w:p w14:paraId="139F51B8" w14:textId="77777777" w:rsidR="00122548" w:rsidRPr="00122548" w:rsidRDefault="00122548" w:rsidP="004E0327">
      <w:pPr>
        <w:pStyle w:val="3"/>
        <w:rPr>
          <w:rFonts w:ascii="Antique Olive Roman" w:hAnsi="Antique Olive Roman"/>
          <w:color w:val="000000" w:themeColor="text1"/>
        </w:rPr>
      </w:pPr>
      <w:r w:rsidRPr="00122548">
        <w:rPr>
          <w:rFonts w:ascii="Antique Olive Roman" w:hAnsi="Antique Olive Roman"/>
          <w:b/>
          <w:bCs/>
          <w:color w:val="000000" w:themeColor="text1"/>
        </w:rPr>
        <w:t xml:space="preserve">1. </w:t>
      </w:r>
      <w:r w:rsidRPr="00122548">
        <w:rPr>
          <w:rFonts w:ascii="Calibri" w:hAnsi="Calibri" w:cs="Calibri"/>
          <w:b/>
          <w:bCs/>
          <w:color w:val="000000" w:themeColor="text1"/>
        </w:rPr>
        <w:t>Подготовка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и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настрой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</w:rPr>
        <w:t>ПЕРЕД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диалогом</w:t>
      </w:r>
      <w:r w:rsidRPr="00122548">
        <w:rPr>
          <w:rFonts w:ascii="Antique Olive Roman" w:hAnsi="Antique Olive Roman"/>
          <w:b/>
          <w:bCs/>
          <w:color w:val="000000" w:themeColor="text1"/>
        </w:rPr>
        <w:t>):</w:t>
      </w:r>
    </w:p>
    <w:p w14:paraId="620EAA07" w14:textId="77777777" w:rsidR="00122548" w:rsidRPr="00122548" w:rsidRDefault="00122548" w:rsidP="00122548">
      <w:pPr>
        <w:numPr>
          <w:ilvl w:val="0"/>
          <w:numId w:val="2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Смените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фокус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Ваша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задача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—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понравиться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узнать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человека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получить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удовольствие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5-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минутной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беседы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679DB27F" w14:textId="77777777" w:rsidR="00122548" w:rsidRPr="00122548" w:rsidRDefault="00122548" w:rsidP="00122548">
      <w:pPr>
        <w:numPr>
          <w:ilvl w:val="0"/>
          <w:numId w:val="2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Физиология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Выпрямите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спину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улыбнитесь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для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себя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),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сделайте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глубокий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вдох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Уверенное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тело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влияет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мозг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27D597D1" w14:textId="77777777" w:rsidR="00122548" w:rsidRPr="00122548" w:rsidRDefault="00122548" w:rsidP="00122548">
      <w:pPr>
        <w:numPr>
          <w:ilvl w:val="0"/>
          <w:numId w:val="2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Откройте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локаторы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":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Войдя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помещение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кафе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вечеринку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университет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),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наблюдайте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Найдите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может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поводом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для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разговора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книга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руках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значок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рюкзаке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погода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).</w:t>
      </w:r>
    </w:p>
    <w:p w14:paraId="482DF30F" w14:textId="77777777" w:rsidR="00122548" w:rsidRPr="00122548" w:rsidRDefault="00122548" w:rsidP="004E0327">
      <w:pPr>
        <w:pStyle w:val="3"/>
        <w:rPr>
          <w:rFonts w:ascii="Antique Olive Roman" w:hAnsi="Antique Olive Roman"/>
          <w:color w:val="000000" w:themeColor="text1"/>
        </w:rPr>
      </w:pPr>
      <w:r w:rsidRPr="00122548">
        <w:rPr>
          <w:rFonts w:ascii="Antique Olive Roman" w:hAnsi="Antique Olive Roman"/>
          <w:b/>
          <w:bCs/>
          <w:color w:val="000000" w:themeColor="text1"/>
        </w:rPr>
        <w:t xml:space="preserve">2. </w:t>
      </w:r>
      <w:r w:rsidRPr="00122548">
        <w:rPr>
          <w:rFonts w:ascii="Calibri" w:hAnsi="Calibri" w:cs="Calibri"/>
          <w:b/>
          <w:bCs/>
          <w:color w:val="000000" w:themeColor="text1"/>
        </w:rPr>
        <w:t>Начало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диалога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</w:rPr>
        <w:t>первые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30 </w:t>
      </w:r>
      <w:r w:rsidRPr="00122548">
        <w:rPr>
          <w:rFonts w:ascii="Calibri" w:hAnsi="Calibri" w:cs="Calibri"/>
          <w:b/>
          <w:bCs/>
          <w:color w:val="000000" w:themeColor="text1"/>
        </w:rPr>
        <w:t>секунд</w:t>
      </w:r>
      <w:r w:rsidRPr="00122548">
        <w:rPr>
          <w:rFonts w:ascii="Antique Olive Roman" w:hAnsi="Antique Olive Roman"/>
          <w:b/>
          <w:bCs/>
          <w:color w:val="000000" w:themeColor="text1"/>
        </w:rPr>
        <w:t>):</w:t>
      </w:r>
    </w:p>
    <w:p w14:paraId="25D260E4" w14:textId="77777777" w:rsidR="00122548" w:rsidRPr="00122548" w:rsidRDefault="00122548" w:rsidP="00122548">
      <w:pPr>
        <w:numPr>
          <w:ilvl w:val="0"/>
          <w:numId w:val="3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Подойдите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спокойно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.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Зрительный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контакт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+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легкая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улыбка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12DBC786" w14:textId="77777777" w:rsidR="00122548" w:rsidRPr="00122548" w:rsidRDefault="00122548" w:rsidP="00122548">
      <w:pPr>
        <w:numPr>
          <w:ilvl w:val="0"/>
          <w:numId w:val="3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Используйте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открывашку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список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ниже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),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основанную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контексте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где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находитесь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)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наблюдении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заметили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вокруг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).</w:t>
      </w:r>
    </w:p>
    <w:p w14:paraId="1482181B" w14:textId="77777777" w:rsidR="00122548" w:rsidRPr="00122548" w:rsidRDefault="00122548" w:rsidP="00122548">
      <w:pPr>
        <w:numPr>
          <w:ilvl w:val="0"/>
          <w:numId w:val="3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Представьтесь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После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ответа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скажите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: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Кстати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меня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Имя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]".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переводит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разговор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личное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русло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5DE36EAB" w14:textId="77777777" w:rsidR="00122548" w:rsidRPr="00122548" w:rsidRDefault="00122548" w:rsidP="00122548">
      <w:pPr>
        <w:numPr>
          <w:ilvl w:val="0"/>
          <w:numId w:val="3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lastRenderedPageBreak/>
        <w:t>Задайте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открытый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который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нельзя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ответить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").</w:t>
      </w:r>
    </w:p>
    <w:p w14:paraId="79196C10" w14:textId="77777777" w:rsidR="00122548" w:rsidRPr="00122548" w:rsidRDefault="00122548" w:rsidP="004E0327">
      <w:pPr>
        <w:pStyle w:val="3"/>
        <w:rPr>
          <w:rFonts w:ascii="Antique Olive Roman" w:hAnsi="Antique Olive Roman"/>
          <w:color w:val="000000" w:themeColor="text1"/>
        </w:rPr>
      </w:pPr>
      <w:r w:rsidRPr="00122548">
        <w:rPr>
          <w:rFonts w:ascii="Antique Olive Roman" w:hAnsi="Antique Olive Roman"/>
          <w:b/>
          <w:bCs/>
          <w:color w:val="000000" w:themeColor="text1"/>
        </w:rPr>
        <w:t xml:space="preserve">3. </w:t>
      </w:r>
      <w:r w:rsidRPr="00122548">
        <w:rPr>
          <w:rFonts w:ascii="Calibri" w:hAnsi="Calibri" w:cs="Calibri"/>
          <w:b/>
          <w:bCs/>
          <w:color w:val="000000" w:themeColor="text1"/>
        </w:rPr>
        <w:t>Поддержание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беседы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</w:rPr>
        <w:t>правильная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оценка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уровня</w:t>
      </w:r>
      <w:r w:rsidRPr="00122548">
        <w:rPr>
          <w:rFonts w:ascii="Antique Olive Roman" w:hAnsi="Antique Olive Roman"/>
          <w:b/>
          <w:bCs/>
          <w:color w:val="000000" w:themeColor="text1"/>
        </w:rPr>
        <w:t>):</w:t>
      </w:r>
    </w:p>
    <w:p w14:paraId="5F5388C3" w14:textId="77777777" w:rsidR="00122548" w:rsidRPr="00122548" w:rsidRDefault="00122548" w:rsidP="00122548">
      <w:pPr>
        <w:numPr>
          <w:ilvl w:val="0"/>
          <w:numId w:val="4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Правило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30/70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Пусть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30%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времени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говорите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отвечаете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вопросы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делитесь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),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70% 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—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слушаете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задаете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уточняющие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вопросы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22B290DC" w14:textId="77777777" w:rsidR="00122548" w:rsidRPr="00122548" w:rsidRDefault="00122548" w:rsidP="00122548">
      <w:pPr>
        <w:numPr>
          <w:ilvl w:val="0"/>
          <w:numId w:val="4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Глубокий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слушатель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Задавайте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вопросы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исходя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из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ответов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Почему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решила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пойти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именно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курс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?",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тебя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больше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всего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удивило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книге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?",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чувствовала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себя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после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такого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путешествия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</w:p>
    <w:p w14:paraId="376C109A" w14:textId="77777777" w:rsidR="00122548" w:rsidRPr="00122548" w:rsidRDefault="00122548" w:rsidP="00122548">
      <w:pPr>
        <w:numPr>
          <w:ilvl w:val="0"/>
          <w:numId w:val="4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бойтесь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пауз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.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нормально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Используйте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паузу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чтобы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задать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новый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тему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которую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затронула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47C5C521" w14:textId="77777777" w:rsidR="00122548" w:rsidRPr="00122548" w:rsidRDefault="00122548" w:rsidP="00122548">
      <w:pPr>
        <w:numPr>
          <w:ilvl w:val="0"/>
          <w:numId w:val="4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Ищите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общее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.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Хобби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взгляды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опыт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Дружба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строится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общих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интересах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4B53832B" w14:textId="61DB7DD6" w:rsidR="004B6E61" w:rsidRPr="004B6E61" w:rsidRDefault="00122548" w:rsidP="004B6E61">
      <w:pPr>
        <w:numPr>
          <w:ilvl w:val="0"/>
          <w:numId w:val="4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Будьте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искренни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.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притворяйтесь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являетесь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Если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знаете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тему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можно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сказать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: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разбираюсь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звучит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увлекательно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расскажи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подробнее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".</w:t>
      </w:r>
    </w:p>
    <w:p w14:paraId="7A354AF5" w14:textId="77777777" w:rsidR="004B6E61" w:rsidRPr="00E43925" w:rsidRDefault="004B6E61" w:rsidP="004B6E61">
      <w:pPr>
        <w:pStyle w:val="1"/>
        <w:rPr>
          <w:b/>
          <w:bCs/>
          <w:color w:val="C00000"/>
          <w:sz w:val="36"/>
          <w:szCs w:val="36"/>
        </w:rPr>
      </w:pPr>
      <w:r w:rsidRPr="00E43925">
        <w:rPr>
          <w:b/>
          <w:bCs/>
          <w:color w:val="C00000"/>
          <w:sz w:val="36"/>
          <w:szCs w:val="36"/>
        </w:rPr>
        <w:t>Учебное пособие: Алгоритм создания открывашек «на лету»</w:t>
      </w:r>
    </w:p>
    <w:p w14:paraId="6989A412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Цель алгоритма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Перевести</w:t>
      </w:r>
      <w:proofErr w:type="gramEnd"/>
      <w:r w:rsidRPr="00610652">
        <w:rPr>
          <w:color w:val="000000" w:themeColor="text1"/>
          <w:sz w:val="28"/>
          <w:szCs w:val="28"/>
        </w:rPr>
        <w:t xml:space="preserve"> мозг из режима паники («Ой, она красивая, что сказать?!») в режим решения простой задачи («Найди 3 "улики" и задай вопрос по одной из них»).</w:t>
      </w:r>
    </w:p>
    <w:p w14:paraId="6068252C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ШАГ 0: Базовая настройка (Перед выходом «в поле»).</w:t>
      </w:r>
      <w:r w:rsidRPr="00610652">
        <w:rPr>
          <w:color w:val="000000" w:themeColor="text1"/>
          <w:sz w:val="28"/>
          <w:szCs w:val="28"/>
        </w:rPr>
        <w:br/>
        <w:t>Задайте себе установку: </w:t>
      </w:r>
      <w:r w:rsidRPr="00610652">
        <w:rPr>
          <w:b/>
          <w:bCs/>
          <w:color w:val="000000" w:themeColor="text1"/>
          <w:sz w:val="28"/>
          <w:szCs w:val="28"/>
        </w:rPr>
        <w:t>«Моя задача — не понравиться, а проявить любопытство. Я — исследователь, который собирает интересные истории людей»</w:t>
      </w:r>
      <w:r w:rsidRPr="00610652">
        <w:rPr>
          <w:color w:val="000000" w:themeColor="text1"/>
          <w:sz w:val="28"/>
          <w:szCs w:val="28"/>
        </w:rPr>
        <w:t>. Это снимает давление с результата.</w:t>
      </w:r>
    </w:p>
    <w:p w14:paraId="1666F2A3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ШАГ 1: СКАНИРОВАНИЕ (10 секунд).</w:t>
      </w:r>
      <w:r w:rsidRPr="00610652">
        <w:rPr>
          <w:color w:val="000000" w:themeColor="text1"/>
          <w:sz w:val="28"/>
          <w:szCs w:val="28"/>
        </w:rPr>
        <w:br/>
        <w:t>Осмотритесь и найдите </w:t>
      </w:r>
      <w:r w:rsidRPr="00610652">
        <w:rPr>
          <w:b/>
          <w:bCs/>
          <w:color w:val="000000" w:themeColor="text1"/>
          <w:sz w:val="28"/>
          <w:szCs w:val="28"/>
        </w:rPr>
        <w:t>конкретные, неочевидные детали</w:t>
      </w:r>
      <w:r w:rsidRPr="00610652">
        <w:rPr>
          <w:color w:val="000000" w:themeColor="text1"/>
          <w:sz w:val="28"/>
          <w:szCs w:val="28"/>
        </w:rPr>
        <w:t>. Забудьте про внешность. Ищите:</w:t>
      </w:r>
    </w:p>
    <w:p w14:paraId="06770F0A" w14:textId="77777777" w:rsidR="004B6E61" w:rsidRPr="00610652" w:rsidRDefault="004B6E61" w:rsidP="004B6E61">
      <w:pPr>
        <w:numPr>
          <w:ilvl w:val="0"/>
          <w:numId w:val="19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Артефакты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Что</w:t>
      </w:r>
      <w:proofErr w:type="gramEnd"/>
      <w:r w:rsidRPr="00610652">
        <w:rPr>
          <w:color w:val="000000" w:themeColor="text1"/>
          <w:sz w:val="28"/>
          <w:szCs w:val="28"/>
        </w:rPr>
        <w:t xml:space="preserve"> у нее в руках/надето (книга, наушники, значок, стикер на ноутбуке, тип кроссовок, необычный аксессуар).</w:t>
      </w:r>
    </w:p>
    <w:p w14:paraId="2088B279" w14:textId="77777777" w:rsidR="004B6E61" w:rsidRPr="00610652" w:rsidRDefault="004B6E61" w:rsidP="004B6E61">
      <w:pPr>
        <w:numPr>
          <w:ilvl w:val="0"/>
          <w:numId w:val="19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Действия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Что</w:t>
      </w:r>
      <w:proofErr w:type="gramEnd"/>
      <w:r w:rsidRPr="00610652">
        <w:rPr>
          <w:color w:val="000000" w:themeColor="text1"/>
          <w:sz w:val="28"/>
          <w:szCs w:val="28"/>
        </w:rPr>
        <w:t xml:space="preserve"> она делает (читает, фотографирует, работает, смеется, выбирает, смотрит на карту).</w:t>
      </w:r>
    </w:p>
    <w:p w14:paraId="37339C81" w14:textId="77777777" w:rsidR="004B6E61" w:rsidRPr="00610652" w:rsidRDefault="004B6E61" w:rsidP="004B6E61">
      <w:pPr>
        <w:numPr>
          <w:ilvl w:val="0"/>
          <w:numId w:val="19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Контекст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Где</w:t>
      </w:r>
      <w:proofErr w:type="gramEnd"/>
      <w:r w:rsidRPr="00610652">
        <w:rPr>
          <w:color w:val="000000" w:themeColor="text1"/>
          <w:sz w:val="28"/>
          <w:szCs w:val="28"/>
        </w:rPr>
        <w:t xml:space="preserve"> вы все находитесь (мероприятие, место, погода, общая проблема — длинная очередь, духота).</w:t>
      </w:r>
    </w:p>
    <w:p w14:paraId="5207E4D1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ШАГ 2: ВЫБОР ФОРМУЛЫ (2 секунды).</w:t>
      </w:r>
      <w:r w:rsidRPr="00610652">
        <w:rPr>
          <w:color w:val="000000" w:themeColor="text1"/>
          <w:sz w:val="28"/>
          <w:szCs w:val="28"/>
        </w:rPr>
        <w:br/>
        <w:t>Подберите одну из трех базовых формул под найденную «улику»:</w:t>
      </w:r>
    </w:p>
    <w:p w14:paraId="13E20B9B" w14:textId="77777777" w:rsidR="004B6E61" w:rsidRPr="00610652" w:rsidRDefault="004B6E61" w:rsidP="004B6E61">
      <w:pPr>
        <w:numPr>
          <w:ilvl w:val="0"/>
          <w:numId w:val="20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«Я вижу [Наблюдение]. И поэтому я думаю/спрашиваю [Вопрос/Предположение]».</w:t>
      </w:r>
      <w:r w:rsidRPr="00610652">
        <w:rPr>
          <w:color w:val="000000" w:themeColor="text1"/>
          <w:sz w:val="28"/>
          <w:szCs w:val="28"/>
        </w:rPr>
        <w:t> (Пример: «Я вижу значок с коалой. Спрашиваю: "Вы фанат Австралии или просто коал?"»).</w:t>
      </w:r>
    </w:p>
    <w:p w14:paraId="61E3FF71" w14:textId="77777777" w:rsidR="004B6E61" w:rsidRPr="00610652" w:rsidRDefault="004B6E61" w:rsidP="004B6E61">
      <w:pPr>
        <w:numPr>
          <w:ilvl w:val="0"/>
          <w:numId w:val="20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lastRenderedPageBreak/>
        <w:t>«Здесь [Контекст]. И у нас с тобой общая [Проблема/Наблюдение]. Давай обсудим/Что думаешь?»</w:t>
      </w:r>
      <w:r w:rsidRPr="00610652">
        <w:rPr>
          <w:color w:val="000000" w:themeColor="text1"/>
          <w:sz w:val="28"/>
          <w:szCs w:val="28"/>
        </w:rPr>
        <w:t> (Пример: «Здесь такая длинная очередь. И у нас общее ожидание. Спрашиваю: "Вы не в курсе, они всегда так долго готовят этот кофе?"»).</w:t>
      </w:r>
    </w:p>
    <w:p w14:paraId="02CB6C7E" w14:textId="77777777" w:rsidR="004B6E61" w:rsidRPr="00610652" w:rsidRDefault="004B6E61" w:rsidP="004B6E61">
      <w:pPr>
        <w:numPr>
          <w:ilvl w:val="0"/>
          <w:numId w:val="20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«Я заметил [Ваш общий повторяющийся контекст]. Давай знакомиться, раз уж [Шутливый повод]».</w:t>
      </w:r>
    </w:p>
    <w:p w14:paraId="510DDA77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ШАГ 3: ОБРАБОТКА И ВОПРОС (Ключевой этап).</w:t>
      </w:r>
      <w:r w:rsidRPr="00610652">
        <w:rPr>
          <w:color w:val="000000" w:themeColor="text1"/>
          <w:sz w:val="28"/>
          <w:szCs w:val="28"/>
        </w:rPr>
        <w:br/>
        <w:t>Превратите сырое наблюдение в вопрос. </w:t>
      </w:r>
      <w:r w:rsidRPr="00610652">
        <w:rPr>
          <w:b/>
          <w:bCs/>
          <w:color w:val="000000" w:themeColor="text1"/>
          <w:sz w:val="28"/>
          <w:szCs w:val="28"/>
        </w:rPr>
        <w:t>Главное правило: вопрос должен быть ЛЁГКИМ и ОТКРЫТЫМ.</w:t>
      </w:r>
    </w:p>
    <w:p w14:paraId="1B82E605" w14:textId="77777777" w:rsidR="004B6E61" w:rsidRPr="00610652" w:rsidRDefault="004B6E61" w:rsidP="004B6E61">
      <w:pPr>
        <w:numPr>
          <w:ilvl w:val="0"/>
          <w:numId w:val="2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Плохо:</w:t>
      </w:r>
      <w:r w:rsidRPr="00610652">
        <w:rPr>
          <w:color w:val="000000" w:themeColor="text1"/>
          <w:sz w:val="28"/>
          <w:szCs w:val="28"/>
        </w:rPr>
        <w:t> «Это интересная книга». (Констатация, диалог не продолжится).</w:t>
      </w:r>
    </w:p>
    <w:p w14:paraId="07BF0FAF" w14:textId="77777777" w:rsidR="004B6E61" w:rsidRPr="00610652" w:rsidRDefault="004B6E61" w:rsidP="004B6E61">
      <w:pPr>
        <w:numPr>
          <w:ilvl w:val="0"/>
          <w:numId w:val="2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Хорошо:</w:t>
      </w:r>
      <w:r w:rsidRPr="00610652">
        <w:rPr>
          <w:color w:val="000000" w:themeColor="text1"/>
          <w:sz w:val="28"/>
          <w:szCs w:val="28"/>
        </w:rPr>
        <w:t> «Что вас зацепило в этой книге? / Вы часто читаете этого автора?»</w:t>
      </w:r>
    </w:p>
    <w:p w14:paraId="47C95316" w14:textId="77777777" w:rsidR="004B6E61" w:rsidRPr="00610652" w:rsidRDefault="004B6E61" w:rsidP="004B6E61">
      <w:pPr>
        <w:numPr>
          <w:ilvl w:val="0"/>
          <w:numId w:val="2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Плохо:</w:t>
      </w:r>
      <w:r w:rsidRPr="00610652">
        <w:rPr>
          <w:color w:val="000000" w:themeColor="text1"/>
          <w:sz w:val="28"/>
          <w:szCs w:val="28"/>
        </w:rPr>
        <w:t> «Вы красивая». (Комплимент внешности, ставит в тупик, давление).</w:t>
      </w:r>
    </w:p>
    <w:p w14:paraId="11855AC5" w14:textId="77777777" w:rsidR="004B6E61" w:rsidRPr="00610652" w:rsidRDefault="004B6E61" w:rsidP="004B6E61">
      <w:pPr>
        <w:numPr>
          <w:ilvl w:val="0"/>
          <w:numId w:val="2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Хорошо:</w:t>
      </w:r>
      <w:r w:rsidRPr="00610652">
        <w:rPr>
          <w:color w:val="000000" w:themeColor="text1"/>
          <w:sz w:val="28"/>
          <w:szCs w:val="28"/>
        </w:rPr>
        <w:t> «У вас очень уверенная/добрая/озадаченная прямо сейчас улыбка. Что ее вызвало?» (Комплимент выбору/состоянию, за которым стоит вопрос).</w:t>
      </w:r>
    </w:p>
    <w:p w14:paraId="43F800FF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ШАГ 4: ПОДАЧА (3 секунды).</w:t>
      </w:r>
    </w:p>
    <w:p w14:paraId="1C4B10C7" w14:textId="77777777" w:rsidR="004B6E61" w:rsidRPr="00610652" w:rsidRDefault="004B6E61" w:rsidP="004B6E61">
      <w:pPr>
        <w:numPr>
          <w:ilvl w:val="0"/>
          <w:numId w:val="2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Подойдите спокойно.</w:t>
      </w:r>
    </w:p>
    <w:p w14:paraId="06CF697B" w14:textId="77777777" w:rsidR="004B6E61" w:rsidRPr="00610652" w:rsidRDefault="004B6E61" w:rsidP="004B6E61">
      <w:pPr>
        <w:numPr>
          <w:ilvl w:val="0"/>
          <w:numId w:val="2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Установите краткий зрительный контакт.</w:t>
      </w:r>
    </w:p>
    <w:p w14:paraId="5E0E3639" w14:textId="77777777" w:rsidR="004B6E61" w:rsidRPr="00610652" w:rsidRDefault="004B6E61" w:rsidP="004B6E61">
      <w:pPr>
        <w:numPr>
          <w:ilvl w:val="0"/>
          <w:numId w:val="2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Скажите свою фразу с легкой полуулыбкой (в уголках губ) и вопросительной интонацией в конце.</w:t>
      </w:r>
    </w:p>
    <w:p w14:paraId="62431ECB" w14:textId="77777777" w:rsidR="004B6E61" w:rsidRPr="00610652" w:rsidRDefault="004B6E61" w:rsidP="004B6E61">
      <w:pPr>
        <w:numPr>
          <w:ilvl w:val="0"/>
          <w:numId w:val="2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После ее ответа — представьтесь.</w:t>
      </w:r>
      <w:r w:rsidRPr="00610652">
        <w:rPr>
          <w:color w:val="000000" w:themeColor="text1"/>
          <w:sz w:val="28"/>
          <w:szCs w:val="28"/>
        </w:rPr>
        <w:t> «Кстати, меня [Имя]». Это формальность, которая переводит общение на личный уровень.</w:t>
      </w:r>
    </w:p>
    <w:p w14:paraId="440135C7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Упражнения для тренировки алгоритма (без необходимости подходить!):</w:t>
      </w:r>
    </w:p>
    <w:p w14:paraId="7D78D993" w14:textId="77777777" w:rsidR="004B6E61" w:rsidRPr="00610652" w:rsidRDefault="004B6E61" w:rsidP="004B6E61">
      <w:pPr>
        <w:numPr>
          <w:ilvl w:val="0"/>
          <w:numId w:val="23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Тренировка «детектива»:</w:t>
      </w:r>
      <w:r w:rsidRPr="00610652">
        <w:rPr>
          <w:color w:val="000000" w:themeColor="text1"/>
          <w:sz w:val="28"/>
          <w:szCs w:val="28"/>
        </w:rPr>
        <w:t> В метро, кафе, на улице мысленно сканируйте людей и про себя формулируйте открывашки по алгоритму. Цель — находить минимум 3 «улики» на человека за 15 секунд.</w:t>
      </w:r>
    </w:p>
    <w:p w14:paraId="203FC4C8" w14:textId="77777777" w:rsidR="004B6E61" w:rsidRPr="00610652" w:rsidRDefault="004B6E61" w:rsidP="004B6E61">
      <w:pPr>
        <w:numPr>
          <w:ilvl w:val="0"/>
          <w:numId w:val="23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Упражнение «А что, если?»:</w:t>
      </w:r>
      <w:r w:rsidRPr="00610652">
        <w:rPr>
          <w:color w:val="000000" w:themeColor="text1"/>
          <w:sz w:val="28"/>
          <w:szCs w:val="28"/>
        </w:rPr>
        <w:t> Возьмите любой предмет перед собой (чашка, телефон, ручка). Придумайте 3 разных открывашки про него, используя разные формулы. Например, про чашку: 1) «Ваша чашка с котиком — это намек на характер?» (</w:t>
      </w:r>
      <w:proofErr w:type="spellStart"/>
      <w:r w:rsidRPr="00610652">
        <w:rPr>
          <w:color w:val="000000" w:themeColor="text1"/>
          <w:sz w:val="28"/>
          <w:szCs w:val="28"/>
        </w:rPr>
        <w:t>Наблюдение+Вопрос</w:t>
      </w:r>
      <w:proofErr w:type="spellEnd"/>
      <w:r w:rsidRPr="00610652">
        <w:rPr>
          <w:color w:val="000000" w:themeColor="text1"/>
          <w:sz w:val="28"/>
          <w:szCs w:val="28"/>
        </w:rPr>
        <w:t>), 2) «В этой кофейне всегда такие огромные чашки, я никак не могу допить» (</w:t>
      </w:r>
      <w:proofErr w:type="spellStart"/>
      <w:r w:rsidRPr="00610652">
        <w:rPr>
          <w:color w:val="000000" w:themeColor="text1"/>
          <w:sz w:val="28"/>
          <w:szCs w:val="28"/>
        </w:rPr>
        <w:t>Контекст+Самоирония</w:t>
      </w:r>
      <w:proofErr w:type="spellEnd"/>
      <w:r w:rsidRPr="00610652">
        <w:rPr>
          <w:color w:val="000000" w:themeColor="text1"/>
          <w:sz w:val="28"/>
          <w:szCs w:val="28"/>
        </w:rPr>
        <w:t>), 3) «Я видел у вас такую же чашку в прошлый раз, вы здесь постоянный клиент?» (Общий контекст).</w:t>
      </w:r>
    </w:p>
    <w:p w14:paraId="496CE12E" w14:textId="77777777" w:rsidR="004B6E61" w:rsidRPr="00610652" w:rsidRDefault="004B6E61" w:rsidP="004B6E61">
      <w:pPr>
        <w:numPr>
          <w:ilvl w:val="0"/>
          <w:numId w:val="23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Тренировка «самоиронии»:</w:t>
      </w:r>
      <w:r w:rsidRPr="00610652">
        <w:rPr>
          <w:color w:val="000000" w:themeColor="text1"/>
          <w:sz w:val="28"/>
          <w:szCs w:val="28"/>
        </w:rPr>
        <w:t> Придумайте 5 способов начать разговор, где первая фраза — это легкая шутка над собой или ситуацией. Это лучший способ снять напряжение.</w:t>
      </w:r>
    </w:p>
    <w:p w14:paraId="71078836" w14:textId="77777777" w:rsidR="004B6E61" w:rsidRPr="00610652" w:rsidRDefault="004B6E61" w:rsidP="004B6E61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Итог:</w:t>
      </w:r>
      <w:r w:rsidRPr="00610652">
        <w:rPr>
          <w:color w:val="000000" w:themeColor="text1"/>
          <w:sz w:val="28"/>
          <w:szCs w:val="28"/>
        </w:rPr>
        <w:t> Ваша память вам не враг. Вам не нужно запоминать 100 фраз. Нужно запомнить </w:t>
      </w:r>
      <w:r w:rsidRPr="00610652">
        <w:rPr>
          <w:b/>
          <w:bCs/>
          <w:color w:val="000000" w:themeColor="text1"/>
          <w:sz w:val="28"/>
          <w:szCs w:val="28"/>
        </w:rPr>
        <w:t>ОДИН АЛГОРИТМ</w:t>
      </w:r>
      <w:r w:rsidRPr="00610652">
        <w:rPr>
          <w:color w:val="000000" w:themeColor="text1"/>
          <w:sz w:val="28"/>
          <w:szCs w:val="28"/>
        </w:rPr>
        <w:t> из 4 шагов и </w:t>
      </w:r>
      <w:r w:rsidRPr="00610652">
        <w:rPr>
          <w:b/>
          <w:bCs/>
          <w:color w:val="000000" w:themeColor="text1"/>
          <w:sz w:val="28"/>
          <w:szCs w:val="28"/>
        </w:rPr>
        <w:t>3 ФОРМУЛЫ</w:t>
      </w:r>
      <w:r w:rsidRPr="00610652">
        <w:rPr>
          <w:color w:val="000000" w:themeColor="text1"/>
          <w:sz w:val="28"/>
          <w:szCs w:val="28"/>
        </w:rPr>
        <w:t xml:space="preserve">. Мозг гораздо лучше справляется с применением простых правил, чем с хранением десятков </w:t>
      </w:r>
      <w:r w:rsidRPr="00610652">
        <w:rPr>
          <w:color w:val="000000" w:themeColor="text1"/>
          <w:sz w:val="28"/>
          <w:szCs w:val="28"/>
        </w:rPr>
        <w:lastRenderedPageBreak/>
        <w:t>скриптов. Практикуйте алгоритм ежедневно в безопасной обстановке (мысленно), и он станет автоматическим.</w:t>
      </w:r>
    </w:p>
    <w:p w14:paraId="583812C7" w14:textId="77777777" w:rsidR="004B6E61" w:rsidRPr="009B7CFE" w:rsidRDefault="004B6E61" w:rsidP="004B6E61">
      <w:pPr>
        <w:rPr>
          <w:color w:val="000000" w:themeColor="text1"/>
          <w:sz w:val="28"/>
          <w:szCs w:val="28"/>
          <w:lang w:val="ru-RU"/>
        </w:rPr>
      </w:pPr>
    </w:p>
    <w:p w14:paraId="6A1F7DF9" w14:textId="77777777" w:rsidR="00122548" w:rsidRPr="00122548" w:rsidRDefault="00122548" w:rsidP="004E0327">
      <w:pPr>
        <w:pStyle w:val="1"/>
        <w:rPr>
          <w:rFonts w:ascii="Antique Olive Roman" w:hAnsi="Antique Olive Roman"/>
          <w:b/>
          <w:bCs/>
          <w:color w:val="000000" w:themeColor="text1"/>
          <w:sz w:val="28"/>
          <w:szCs w:val="28"/>
        </w:rPr>
      </w:pP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20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открывашек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для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обычного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общения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нейтральных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дружеских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</w:p>
    <w:p w14:paraId="5530AC65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основе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контекста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места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события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):</w:t>
      </w:r>
    </w:p>
    <w:p w14:paraId="475290F5" w14:textId="77777777" w:rsidR="00122548" w:rsidRPr="00122548" w:rsidRDefault="00122548" w:rsidP="00122548">
      <w:pPr>
        <w:numPr>
          <w:ilvl w:val="0"/>
          <w:numId w:val="5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Извините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могу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спросить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кофе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здесь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действительно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хороший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говорят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</w:p>
    <w:p w14:paraId="458FE0EB" w14:textId="77777777" w:rsidR="00122548" w:rsidRPr="00122548" w:rsidRDefault="00122548" w:rsidP="00122548">
      <w:pPr>
        <w:numPr>
          <w:ilvl w:val="0"/>
          <w:numId w:val="5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знаете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будет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сегодня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докладчик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после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перерыва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конференции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лекции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).</w:t>
      </w:r>
    </w:p>
    <w:p w14:paraId="3BB47003" w14:textId="77777777" w:rsidR="00122548" w:rsidRPr="00122548" w:rsidRDefault="00122548" w:rsidP="00122548">
      <w:pPr>
        <w:numPr>
          <w:ilvl w:val="0"/>
          <w:numId w:val="5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думаете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свободно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библиотеке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кафе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).</w:t>
      </w:r>
    </w:p>
    <w:p w14:paraId="1439F85C" w14:textId="77777777" w:rsidR="00122548" w:rsidRPr="00122548" w:rsidRDefault="00122548" w:rsidP="00122548">
      <w:pPr>
        <w:numPr>
          <w:ilvl w:val="0"/>
          <w:numId w:val="5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Кажется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одном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курсе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?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видел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лекции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предмету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]".</w:t>
      </w:r>
    </w:p>
    <w:p w14:paraId="0EF9B006" w14:textId="77777777" w:rsidR="00122548" w:rsidRPr="00122548" w:rsidRDefault="00122548" w:rsidP="00122548">
      <w:pPr>
        <w:numPr>
          <w:ilvl w:val="0"/>
          <w:numId w:val="5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Отличная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вечеринка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!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тоже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друзья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имя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именинника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]?"</w:t>
      </w:r>
    </w:p>
    <w:p w14:paraId="1BE29E6A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основе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наблюдения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за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ней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окружением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6.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интересный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значок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рюкзаке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из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аниме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игры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науки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]?"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7.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видел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читали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название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книги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?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Стоит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брать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8.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любопытство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очень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необычный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стиль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вдохновлено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культурой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9.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кажется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тоже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пришли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сюда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поработать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?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Всегда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ищу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тихие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места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городе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".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10.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Ваша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собака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дружелюбная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!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порода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</w:p>
    <w:p w14:paraId="5FE3FFE1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Прямые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но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легкие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11.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Извините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отвлекаю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подумал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было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странно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вечер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стоять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рядом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представиться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Имя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]".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12.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Здравствуйте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!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выглядите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человек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который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разбирается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искусстве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кофе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музыке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поможете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выбрать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подарок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другу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соответствующем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месте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).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13.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Сегодня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сложный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день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для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прогулки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дождь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жара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кажется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правильно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экипировались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!"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14.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тут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новый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районе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курсе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посоветуете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хорошее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поблизости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чтобы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пообедать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15.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смотрели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последний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сезон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популярный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сериал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]?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Все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вокруг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только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говорят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боюсь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спойлеров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".</w:t>
      </w:r>
    </w:p>
    <w:p w14:paraId="48DC3D7E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Для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повторного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контакта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малознакомыми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16.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Привет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!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виделись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мероприятие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потом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добралась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домой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понравилось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тебе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выступление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17.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Здравствуй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!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Помнишь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советовала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книгу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?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наконец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дочитал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Спасибо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рекомендацию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!"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18.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Привет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!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тут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подумал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нашем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разговоре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тема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вспомнил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тебя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твои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дела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проектом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путешествием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lastRenderedPageBreak/>
        <w:t>19.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видел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выкладывала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фото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место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событие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тебе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?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Стоит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посетить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  <w:t>20.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Привет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!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скоро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будет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[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общее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мероприятие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дедлайн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]?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хочешь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подготовиться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вместе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обсудить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</w:p>
    <w:p w14:paraId="442FF40C" w14:textId="77777777" w:rsidR="00122548" w:rsidRPr="00122548" w:rsidRDefault="00122548" w:rsidP="004E0327">
      <w:pPr>
        <w:pStyle w:val="1"/>
        <w:rPr>
          <w:rFonts w:ascii="Antique Olive Roman" w:hAnsi="Antique Olive Roman"/>
          <w:b/>
          <w:bCs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самому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создавать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открывашки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для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проблем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памятью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</w:p>
    <w:p w14:paraId="7EB25210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запоминайте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фразы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запомните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формулы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Ваш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мозг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лучше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работает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шаблонами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1A032A9F" w14:textId="77777777" w:rsidR="00122548" w:rsidRPr="00122548" w:rsidRDefault="00122548" w:rsidP="004E0327">
      <w:pPr>
        <w:pStyle w:val="2"/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Формула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1: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Контекст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+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Мнение</w:t>
      </w:r>
    </w:p>
    <w:p w14:paraId="0686E484" w14:textId="77777777" w:rsidR="00122548" w:rsidRPr="00122548" w:rsidRDefault="00122548" w:rsidP="00122548">
      <w:pPr>
        <w:numPr>
          <w:ilvl w:val="0"/>
          <w:numId w:val="6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Шаг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1: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Осмотритесь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происходит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Концерт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очередь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лекция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дождь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).</w:t>
      </w:r>
    </w:p>
    <w:p w14:paraId="7FF94BC1" w14:textId="77777777" w:rsidR="00122548" w:rsidRPr="00122548" w:rsidRDefault="00122548" w:rsidP="00122548">
      <w:pPr>
        <w:numPr>
          <w:ilvl w:val="0"/>
          <w:numId w:val="6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Шаг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2: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Задайте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простой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выскажите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легкое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мнение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19DC26F9" w14:textId="77777777" w:rsidR="00122548" w:rsidRPr="00122548" w:rsidRDefault="00122548" w:rsidP="00122548">
      <w:pPr>
        <w:numPr>
          <w:ilvl w:val="0"/>
          <w:numId w:val="6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i/>
          <w:iCs/>
          <w:color w:val="000000" w:themeColor="text1"/>
          <w:sz w:val="28"/>
          <w:szCs w:val="28"/>
        </w:rPr>
        <w:t>Пример</w:t>
      </w:r>
      <w:r w:rsidRPr="00122548">
        <w:rPr>
          <w:rFonts w:ascii="Antique Olive Roman" w:hAnsi="Antique Olive Roman"/>
          <w:i/>
          <w:i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"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Контекст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выставке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такой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необычный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свет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думаете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символизирует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</w:p>
    <w:p w14:paraId="2DCFDBAD" w14:textId="77777777" w:rsidR="00122548" w:rsidRPr="00122548" w:rsidRDefault="00122548" w:rsidP="004E0327">
      <w:pPr>
        <w:pStyle w:val="2"/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Формула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2: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Наблюдение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+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Комплимент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Вопрос</w:t>
      </w:r>
    </w:p>
    <w:p w14:paraId="1A2B3EB0" w14:textId="77777777" w:rsidR="00122548" w:rsidRPr="00122548" w:rsidRDefault="00122548" w:rsidP="00122548">
      <w:pPr>
        <w:numPr>
          <w:ilvl w:val="0"/>
          <w:numId w:val="7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Шаг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1: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Заметьте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конкретное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нейтральное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/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положительное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(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внешность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выбор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).</w:t>
      </w:r>
    </w:p>
    <w:p w14:paraId="08109A51" w14:textId="77777777" w:rsidR="00122548" w:rsidRPr="00122548" w:rsidRDefault="00122548" w:rsidP="00122548">
      <w:pPr>
        <w:numPr>
          <w:ilvl w:val="0"/>
          <w:numId w:val="7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Шаг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2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Спросите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сделайте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легкий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комплимент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выбору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7FFCC7A0" w14:textId="77777777" w:rsidR="00122548" w:rsidRPr="00122548" w:rsidRDefault="00122548" w:rsidP="00122548">
      <w:pPr>
        <w:numPr>
          <w:ilvl w:val="0"/>
          <w:numId w:val="7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i/>
          <w:iCs/>
          <w:color w:val="000000" w:themeColor="text1"/>
          <w:sz w:val="28"/>
          <w:szCs w:val="28"/>
        </w:rPr>
        <w:t>Пример</w:t>
      </w:r>
      <w:r w:rsidRPr="00122548">
        <w:rPr>
          <w:rFonts w:ascii="Antique Olive Roman" w:hAnsi="Antique Olive Roman"/>
          <w:i/>
          <w:i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"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Наблюдение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заставке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фото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Исландии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были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мечта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</w:p>
    <w:p w14:paraId="1F8339CA" w14:textId="77777777" w:rsidR="00122548" w:rsidRPr="00122548" w:rsidRDefault="00122548" w:rsidP="004E0327">
      <w:pPr>
        <w:pStyle w:val="3"/>
        <w:rPr>
          <w:rFonts w:ascii="Antique Olive Roman" w:hAnsi="Antique Olive Roman"/>
          <w:color w:val="000000" w:themeColor="text1"/>
        </w:rPr>
      </w:pPr>
      <w:r w:rsidRPr="00122548">
        <w:rPr>
          <w:rFonts w:ascii="Calibri" w:hAnsi="Calibri" w:cs="Calibri"/>
          <w:b/>
          <w:bCs/>
          <w:color w:val="000000" w:themeColor="text1"/>
        </w:rPr>
        <w:t>Формула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3: </w:t>
      </w:r>
      <w:r w:rsidRPr="00122548">
        <w:rPr>
          <w:rFonts w:ascii="Calibri" w:hAnsi="Calibri" w:cs="Calibri"/>
          <w:b/>
          <w:bCs/>
          <w:color w:val="000000" w:themeColor="text1"/>
        </w:rPr>
        <w:t>Общая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</w:rPr>
        <w:t>связь</w:t>
      </w:r>
      <w:r w:rsidRPr="00122548">
        <w:rPr>
          <w:rFonts w:ascii="Antique Olive Roman" w:hAnsi="Antique Olive Roman"/>
          <w:b/>
          <w:bCs/>
          <w:color w:val="000000" w:themeColor="text1"/>
        </w:rPr>
        <w:t xml:space="preserve"> + </w:t>
      </w:r>
      <w:r w:rsidRPr="00122548">
        <w:rPr>
          <w:rFonts w:ascii="Calibri" w:hAnsi="Calibri" w:cs="Calibri"/>
          <w:b/>
          <w:bCs/>
          <w:color w:val="000000" w:themeColor="text1"/>
        </w:rPr>
        <w:t>Воспоминание</w:t>
      </w:r>
      <w:r w:rsidRPr="00122548">
        <w:rPr>
          <w:rFonts w:ascii="Antique Olive Roman" w:hAnsi="Antique Olive Roman"/>
          <w:b/>
          <w:bCs/>
          <w:color w:val="000000" w:themeColor="text1"/>
        </w:rPr>
        <w:t>/</w:t>
      </w:r>
      <w:r w:rsidRPr="00122548">
        <w:rPr>
          <w:rFonts w:ascii="Calibri" w:hAnsi="Calibri" w:cs="Calibri"/>
          <w:b/>
          <w:bCs/>
          <w:color w:val="000000" w:themeColor="text1"/>
        </w:rPr>
        <w:t>Вопрос</w:t>
      </w:r>
    </w:p>
    <w:p w14:paraId="084CCD2F" w14:textId="77777777" w:rsidR="00122548" w:rsidRPr="00122548" w:rsidRDefault="00122548" w:rsidP="00122548">
      <w:pPr>
        <w:numPr>
          <w:ilvl w:val="0"/>
          <w:numId w:val="8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Шаг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1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Вспомните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где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видели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человека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вас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общего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05682C8A" w14:textId="77777777" w:rsidR="00122548" w:rsidRPr="00122548" w:rsidRDefault="00122548" w:rsidP="00122548">
      <w:pPr>
        <w:numPr>
          <w:ilvl w:val="0"/>
          <w:numId w:val="8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Шаг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2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Обратитесь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этому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воспоминанию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088160E9" w14:textId="77777777" w:rsidR="00122548" w:rsidRPr="00122548" w:rsidRDefault="00122548" w:rsidP="00122548">
      <w:pPr>
        <w:numPr>
          <w:ilvl w:val="0"/>
          <w:numId w:val="8"/>
        </w:num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i/>
          <w:iCs/>
          <w:color w:val="000000" w:themeColor="text1"/>
          <w:sz w:val="28"/>
          <w:szCs w:val="28"/>
        </w:rPr>
        <w:t>Пример</w:t>
      </w:r>
      <w:r w:rsidRPr="00122548">
        <w:rPr>
          <w:rFonts w:ascii="Antique Olive Roman" w:hAnsi="Antique Olive Roman"/>
          <w:i/>
          <w:i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"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Связь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Кажется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вместе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ходили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курс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испанскому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продолжали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его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изучать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?"</w:t>
      </w:r>
    </w:p>
    <w:p w14:paraId="666F75A7" w14:textId="77777777" w:rsidR="00122548" w:rsidRPr="00122548" w:rsidRDefault="00122548" w:rsidP="004E0327">
      <w:pPr>
        <w:pStyle w:val="1"/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Упражнение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для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тренировки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br/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Гуляя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улице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или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находясь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общественном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месте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мысленно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применяйте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формулы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людям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вокруг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 "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Наблюдение</w:t>
      </w:r>
      <w:proofErr w:type="gramStart"/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proofErr w:type="gram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того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человека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яркие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кроссовки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 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(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Внутренний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)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Спросить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где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он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купил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?"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Это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тренирует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социальную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мускулатуру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без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стресса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.</w:t>
      </w:r>
    </w:p>
    <w:p w14:paraId="5D016B8C" w14:textId="77777777" w:rsidR="00122548" w:rsidRPr="00122548" w:rsidRDefault="00122548" w:rsidP="00122548">
      <w:pPr>
        <w:rPr>
          <w:rFonts w:ascii="Antique Olive Roman" w:hAnsi="Antique Olive Roman"/>
          <w:color w:val="000000" w:themeColor="text1"/>
          <w:sz w:val="28"/>
          <w:szCs w:val="28"/>
        </w:rPr>
      </w:pP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Итоговый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b/>
          <w:bCs/>
          <w:color w:val="000000" w:themeColor="text1"/>
          <w:sz w:val="28"/>
          <w:szCs w:val="28"/>
        </w:rPr>
        <w:t>совет</w:t>
      </w:r>
      <w:r w:rsidRPr="00122548">
        <w:rPr>
          <w:rFonts w:ascii="Antique Olive Roman" w:hAnsi="Antique Olive Roman"/>
          <w:b/>
          <w:bCs/>
          <w:color w:val="000000" w:themeColor="text1"/>
          <w:sz w:val="28"/>
          <w:szCs w:val="28"/>
        </w:rPr>
        <w:t>: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 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Расслабьтесь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Девушки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как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все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люди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ценят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искренность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,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внимание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легкость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Начните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маленьких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шагов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Antique Olive Roman" w:hAnsi="Antique Olive Roman" w:cs="Antique Olive Roman"/>
          <w:color w:val="000000" w:themeColor="text1"/>
          <w:sz w:val="28"/>
          <w:szCs w:val="28"/>
        </w:rPr>
        <w:t>—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скажите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"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привет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"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задайте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один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вопрос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формуле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Каждая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такая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proofErr w:type="spellStart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micro</w:t>
      </w:r>
      <w:proofErr w:type="spellEnd"/>
      <w:r w:rsidRPr="00122548">
        <w:rPr>
          <w:rFonts w:ascii="Antique Olive Roman" w:hAnsi="Antique Olive Roman"/>
          <w:color w:val="000000" w:themeColor="text1"/>
          <w:sz w:val="28"/>
          <w:szCs w:val="28"/>
        </w:rPr>
        <w:t>-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победа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будет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снижать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страх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и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повышать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уверенность</w:t>
      </w:r>
      <w:r w:rsidRPr="00122548">
        <w:rPr>
          <w:rFonts w:ascii="Antique Olive Roman" w:hAnsi="Antique Olive Roman"/>
          <w:color w:val="000000" w:themeColor="text1"/>
          <w:sz w:val="28"/>
          <w:szCs w:val="28"/>
        </w:rPr>
        <w:t xml:space="preserve">. </w:t>
      </w:r>
      <w:r w:rsidRPr="00122548">
        <w:rPr>
          <w:rFonts w:ascii="Calibri" w:hAnsi="Calibri" w:cs="Calibri"/>
          <w:color w:val="000000" w:themeColor="text1"/>
          <w:sz w:val="28"/>
          <w:szCs w:val="28"/>
        </w:rPr>
        <w:t>Удачи</w:t>
      </w:r>
    </w:p>
    <w:p w14:paraId="64814709" w14:textId="77777777" w:rsidR="00A86C1E" w:rsidRDefault="00A86C1E">
      <w:pPr>
        <w:rPr>
          <w:color w:val="000000" w:themeColor="text1"/>
          <w:sz w:val="28"/>
          <w:szCs w:val="28"/>
          <w:lang w:val="ru-RU"/>
        </w:rPr>
      </w:pPr>
    </w:p>
    <w:p w14:paraId="0777BB6B" w14:textId="77777777" w:rsidR="00610652" w:rsidRDefault="00610652">
      <w:pPr>
        <w:rPr>
          <w:color w:val="000000" w:themeColor="text1"/>
          <w:sz w:val="28"/>
          <w:szCs w:val="28"/>
          <w:lang w:val="ru-RU"/>
        </w:rPr>
      </w:pPr>
    </w:p>
    <w:p w14:paraId="01BC6D67" w14:textId="77777777" w:rsidR="00610652" w:rsidRDefault="00610652">
      <w:pPr>
        <w:rPr>
          <w:color w:val="000000" w:themeColor="text1"/>
          <w:sz w:val="28"/>
          <w:szCs w:val="28"/>
          <w:lang w:val="ru-RU"/>
        </w:rPr>
      </w:pPr>
    </w:p>
    <w:p w14:paraId="6C40247C" w14:textId="3E8CBF8B" w:rsidR="00610652" w:rsidRDefault="00610652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>-----------------------</w:t>
      </w:r>
    </w:p>
    <w:p w14:paraId="18364910" w14:textId="77777777" w:rsidR="00610652" w:rsidRPr="00610652" w:rsidRDefault="00610652" w:rsidP="00610652">
      <w:pPr>
        <w:pStyle w:val="1"/>
        <w:rPr>
          <w:b/>
          <w:bCs/>
          <w:color w:val="C00000"/>
          <w:sz w:val="36"/>
          <w:szCs w:val="36"/>
        </w:rPr>
      </w:pPr>
      <w:r w:rsidRPr="00610652">
        <w:rPr>
          <w:b/>
          <w:bCs/>
          <w:color w:val="C00000"/>
          <w:sz w:val="36"/>
          <w:szCs w:val="36"/>
        </w:rPr>
        <w:t>10 новых примеров СОЗДАНИЯ открывашек по формулам</w:t>
      </w:r>
    </w:p>
    <w:p w14:paraId="759DB4FD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color w:val="000000" w:themeColor="text1"/>
          <w:sz w:val="28"/>
          <w:szCs w:val="28"/>
        </w:rPr>
        <w:t>Представьте себя детективом, который ищет «улики» для начала разговора.</w:t>
      </w:r>
    </w:p>
    <w:p w14:paraId="3E35475F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1. Ситуация:</w:t>
      </w:r>
      <w:r w:rsidRPr="00610652">
        <w:rPr>
          <w:color w:val="000000" w:themeColor="text1"/>
          <w:sz w:val="28"/>
          <w:szCs w:val="28"/>
        </w:rPr>
        <w:t> Вы в книжном магазине, видите девушку, которая долго смотрит на полку с современной прозой.</w:t>
      </w:r>
    </w:p>
    <w:p w14:paraId="1CFFCBEC" w14:textId="77777777" w:rsidR="00610652" w:rsidRPr="00610652" w:rsidRDefault="00610652" w:rsidP="00610652">
      <w:pPr>
        <w:numPr>
          <w:ilvl w:val="0"/>
          <w:numId w:val="9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Наблюдение + Вопрос</w:t>
      </w:r>
    </w:p>
    <w:p w14:paraId="1C3EF05B" w14:textId="77777777" w:rsidR="00610652" w:rsidRPr="00610652" w:rsidRDefault="00610652" w:rsidP="00610652">
      <w:pPr>
        <w:numPr>
          <w:ilvl w:val="0"/>
          <w:numId w:val="9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"Я вижу, она выбирает книгу. Она выглядит задумчивой. Могу спросить совета или сравнить мнения".</w:t>
      </w:r>
    </w:p>
    <w:p w14:paraId="3597A1CF" w14:textId="77777777" w:rsidR="00610652" w:rsidRPr="00610652" w:rsidRDefault="00610652" w:rsidP="00610652">
      <w:pPr>
        <w:numPr>
          <w:ilvl w:val="0"/>
          <w:numId w:val="9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«Извините, вы выглядите как знаток. Не посоветуете что-нибудь захватывающее из нового? А то я уже всё перечитал, кажется».</w:t>
      </w:r>
    </w:p>
    <w:p w14:paraId="1527585F" w14:textId="77777777" w:rsidR="00610652" w:rsidRPr="00610652" w:rsidRDefault="00610652" w:rsidP="00610652">
      <w:pPr>
        <w:numPr>
          <w:ilvl w:val="0"/>
          <w:numId w:val="9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работает:</w:t>
      </w:r>
      <w:r w:rsidRPr="00610652">
        <w:rPr>
          <w:color w:val="000000" w:themeColor="text1"/>
          <w:sz w:val="28"/>
          <w:szCs w:val="28"/>
        </w:rPr>
        <w:t> Основано на контексте места, предполагает ее экспертизу и задает открытый вопрос.</w:t>
      </w:r>
    </w:p>
    <w:p w14:paraId="2175E3A5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2. Ситуация:</w:t>
      </w:r>
      <w:r w:rsidRPr="00610652">
        <w:rPr>
          <w:color w:val="000000" w:themeColor="text1"/>
          <w:sz w:val="28"/>
          <w:szCs w:val="28"/>
        </w:rPr>
        <w:t> В спортзале, девушка корректно выполняет сложное упражнение.</w:t>
      </w:r>
    </w:p>
    <w:p w14:paraId="42AAEE15" w14:textId="77777777" w:rsidR="00610652" w:rsidRPr="00610652" w:rsidRDefault="00610652" w:rsidP="00610652">
      <w:pPr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Контекст + Конкретный комплимент + Вопрос</w:t>
      </w:r>
    </w:p>
    <w:p w14:paraId="327C7DDC" w14:textId="77777777" w:rsidR="00610652" w:rsidRPr="00610652" w:rsidRDefault="00610652" w:rsidP="00610652">
      <w:pPr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"Она явно знает технику. Нужно отметить именно это, а не внешность. Можно спросить про технику".</w:t>
      </w:r>
    </w:p>
    <w:p w14:paraId="6CF53FC7" w14:textId="77777777" w:rsidR="00610652" w:rsidRPr="00610652" w:rsidRDefault="00610652" w:rsidP="00610652">
      <w:pPr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«Привет! Вижу, ты делаешь румынскую тягу с идеальной спиной. Я ни разу не могу так. Можешь глянуть, если будет время, правильно ли я ставлю ноги?»</w:t>
      </w:r>
    </w:p>
    <w:p w14:paraId="179CB3DA" w14:textId="77777777" w:rsidR="00610652" w:rsidRPr="00610652" w:rsidRDefault="00610652" w:rsidP="00610652">
      <w:pPr>
        <w:numPr>
          <w:ilvl w:val="0"/>
          <w:numId w:val="10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работает:</w:t>
      </w:r>
      <w:r w:rsidRPr="00610652">
        <w:rPr>
          <w:color w:val="000000" w:themeColor="text1"/>
          <w:sz w:val="28"/>
          <w:szCs w:val="28"/>
        </w:rPr>
        <w:t> Комплимент навыку, а не телу. Просьба о небольшом совете создает сотрудничество.</w:t>
      </w:r>
    </w:p>
    <w:p w14:paraId="71AC5DBA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3. Ситуация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На</w:t>
      </w:r>
      <w:proofErr w:type="gramEnd"/>
      <w:r w:rsidRPr="00610652">
        <w:rPr>
          <w:color w:val="000000" w:themeColor="text1"/>
          <w:sz w:val="28"/>
          <w:szCs w:val="28"/>
        </w:rPr>
        <w:t xml:space="preserve"> остановке, у девушки рюкзак с логотипом </w:t>
      </w:r>
      <w:proofErr w:type="spellStart"/>
      <w:r w:rsidRPr="00610652">
        <w:rPr>
          <w:color w:val="000000" w:themeColor="text1"/>
          <w:sz w:val="28"/>
          <w:szCs w:val="28"/>
        </w:rPr>
        <w:t>NASA</w:t>
      </w:r>
      <w:proofErr w:type="spellEnd"/>
      <w:r w:rsidRPr="00610652">
        <w:rPr>
          <w:color w:val="000000" w:themeColor="text1"/>
          <w:sz w:val="28"/>
          <w:szCs w:val="28"/>
        </w:rPr>
        <w:t xml:space="preserve"> или </w:t>
      </w:r>
      <w:proofErr w:type="spellStart"/>
      <w:r w:rsidRPr="00610652">
        <w:rPr>
          <w:color w:val="000000" w:themeColor="text1"/>
          <w:sz w:val="28"/>
          <w:szCs w:val="28"/>
        </w:rPr>
        <w:t>патагоньи</w:t>
      </w:r>
      <w:proofErr w:type="spellEnd"/>
      <w:r w:rsidRPr="00610652">
        <w:rPr>
          <w:color w:val="000000" w:themeColor="text1"/>
          <w:sz w:val="28"/>
          <w:szCs w:val="28"/>
        </w:rPr>
        <w:t>.</w:t>
      </w:r>
    </w:p>
    <w:p w14:paraId="7C9496DD" w14:textId="77777777" w:rsidR="00610652" w:rsidRPr="00610652" w:rsidRDefault="00610652" w:rsidP="00610652">
      <w:pPr>
        <w:numPr>
          <w:ilvl w:val="0"/>
          <w:numId w:val="1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Наблюдение (артефакт) + Вопрос</w:t>
      </w:r>
    </w:p>
    <w:p w14:paraId="6B6C8482" w14:textId="77777777" w:rsidR="00610652" w:rsidRPr="00610652" w:rsidRDefault="00610652" w:rsidP="00610652">
      <w:pPr>
        <w:numPr>
          <w:ilvl w:val="0"/>
          <w:numId w:val="1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 xml:space="preserve"> "Этот логотип — маркер интереса. Это может быть космос, наука, </w:t>
      </w:r>
      <w:proofErr w:type="spellStart"/>
      <w:r w:rsidRPr="00610652">
        <w:rPr>
          <w:color w:val="000000" w:themeColor="text1"/>
          <w:sz w:val="28"/>
          <w:szCs w:val="28"/>
        </w:rPr>
        <w:t>outdoor</w:t>
      </w:r>
      <w:proofErr w:type="spellEnd"/>
      <w:r w:rsidRPr="00610652">
        <w:rPr>
          <w:color w:val="000000" w:themeColor="text1"/>
          <w:sz w:val="28"/>
          <w:szCs w:val="28"/>
        </w:rPr>
        <w:t>-спорт или просто мода. Нужно выяснить".</w:t>
      </w:r>
    </w:p>
    <w:p w14:paraId="3D24628B" w14:textId="77777777" w:rsidR="00610652" w:rsidRPr="00610652" w:rsidRDefault="00610652" w:rsidP="00610652">
      <w:pPr>
        <w:numPr>
          <w:ilvl w:val="0"/>
          <w:numId w:val="1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«Классный рюкзак! Вы из "космического" цеха или просто фанат?»</w:t>
      </w:r>
    </w:p>
    <w:p w14:paraId="37E536F4" w14:textId="77777777" w:rsidR="00610652" w:rsidRPr="00610652" w:rsidRDefault="00610652" w:rsidP="00610652">
      <w:pPr>
        <w:numPr>
          <w:ilvl w:val="0"/>
          <w:numId w:val="11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работает:</w:t>
      </w:r>
      <w:r w:rsidRPr="00610652">
        <w:rPr>
          <w:color w:val="000000" w:themeColor="text1"/>
          <w:sz w:val="28"/>
          <w:szCs w:val="28"/>
        </w:rPr>
        <w:t> Легкая, почти шутливая формулировка показывает интерес к ее внутреннему миру.</w:t>
      </w:r>
    </w:p>
    <w:p w14:paraId="6F79FAEA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4. Ситуация:</w:t>
      </w:r>
      <w:r w:rsidRPr="00610652">
        <w:rPr>
          <w:color w:val="000000" w:themeColor="text1"/>
          <w:sz w:val="28"/>
          <w:szCs w:val="28"/>
        </w:rPr>
        <w:t> В кофейне, она работает за ноутбуком, на экране — интересный дизайн или код.</w:t>
      </w:r>
    </w:p>
    <w:p w14:paraId="359BDFC4" w14:textId="77777777" w:rsidR="00610652" w:rsidRPr="00610652" w:rsidRDefault="00610652" w:rsidP="00610652">
      <w:pPr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Наблюдение + Комплимент делу + Вопрос</w:t>
      </w:r>
    </w:p>
    <w:p w14:paraId="37E42650" w14:textId="77777777" w:rsidR="00610652" w:rsidRPr="00610652" w:rsidRDefault="00610652" w:rsidP="00610652">
      <w:pPr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"Она занята делом. Можно отметить не ее, а то, что она делает. Это уважительно".</w:t>
      </w:r>
    </w:p>
    <w:p w14:paraId="469EA92C" w14:textId="77777777" w:rsidR="00610652" w:rsidRPr="00610652" w:rsidRDefault="00610652" w:rsidP="00610652">
      <w:pPr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«Здравствуйте! Я случайно увидел ваш экран — выглядит очень стильно/сложно. Вы дизайнер/программист? (после ответа) Всегда интересно, в чем люди находят вдохновение для таких проектов».</w:t>
      </w:r>
    </w:p>
    <w:p w14:paraId="4FCCDC38" w14:textId="77777777" w:rsidR="00610652" w:rsidRPr="00610652" w:rsidRDefault="00610652" w:rsidP="00610652">
      <w:pPr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lastRenderedPageBreak/>
        <w:t>Почему работает:</w:t>
      </w:r>
      <w:r w:rsidRPr="00610652">
        <w:rPr>
          <w:color w:val="000000" w:themeColor="text1"/>
          <w:sz w:val="28"/>
          <w:szCs w:val="28"/>
        </w:rPr>
        <w:t> Вы цените ее работу, а не отвлекаете "просто так".</w:t>
      </w:r>
    </w:p>
    <w:p w14:paraId="01292504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5. Ситуация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На</w:t>
      </w:r>
      <w:proofErr w:type="gramEnd"/>
      <w:r w:rsidRPr="00610652">
        <w:rPr>
          <w:color w:val="000000" w:themeColor="text1"/>
          <w:sz w:val="28"/>
          <w:szCs w:val="28"/>
        </w:rPr>
        <w:t xml:space="preserve"> улице, она фотографирует архитектуру или необычный ракурс.</w:t>
      </w:r>
    </w:p>
    <w:p w14:paraId="227DC7AC" w14:textId="77777777" w:rsidR="00610652" w:rsidRPr="00610652" w:rsidRDefault="00610652" w:rsidP="00610652">
      <w:pPr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Контекст + Предположение/Вопрос</w:t>
      </w:r>
    </w:p>
    <w:p w14:paraId="4E61D452" w14:textId="77777777" w:rsidR="00610652" w:rsidRPr="00610652" w:rsidRDefault="00610652" w:rsidP="00610652">
      <w:pPr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"Она проявляет творческий взгляд. Можно заметить это и спросить о видении".</w:t>
      </w:r>
    </w:p>
    <w:p w14:paraId="1A1B3408" w14:textId="77777777" w:rsidR="00610652" w:rsidRPr="00610652" w:rsidRDefault="00610652" w:rsidP="00610652">
      <w:pPr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«Вы нашли очень интересный ракурс. Вы фотограф или просто ловите моменты для себя?»</w:t>
      </w:r>
    </w:p>
    <w:p w14:paraId="20A7D7CC" w14:textId="77777777" w:rsidR="00610652" w:rsidRPr="00610652" w:rsidRDefault="00610652" w:rsidP="00610652">
      <w:pPr>
        <w:numPr>
          <w:ilvl w:val="0"/>
          <w:numId w:val="13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работает:</w:t>
      </w:r>
      <w:r w:rsidRPr="00610652">
        <w:rPr>
          <w:color w:val="000000" w:themeColor="text1"/>
          <w:sz w:val="28"/>
          <w:szCs w:val="28"/>
        </w:rPr>
        <w:t> Вы разделяете ее интерес к эстетике и даете ей рассказать о своем хобби.</w:t>
      </w:r>
    </w:p>
    <w:p w14:paraId="620E6C1F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6. Ситуация:</w:t>
      </w:r>
      <w:r w:rsidRPr="00610652">
        <w:rPr>
          <w:color w:val="000000" w:themeColor="text1"/>
          <w:sz w:val="28"/>
          <w:szCs w:val="28"/>
        </w:rPr>
        <w:t> В музее, вы пятый раз пересекаетесь у разных картин.</w:t>
      </w:r>
    </w:p>
    <w:p w14:paraId="5E56D83F" w14:textId="77777777" w:rsidR="00610652" w:rsidRPr="00610652" w:rsidRDefault="00610652" w:rsidP="00610652">
      <w:pPr>
        <w:numPr>
          <w:ilvl w:val="0"/>
          <w:numId w:val="14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Контекст + Легкая самоирония + Вопрос</w:t>
      </w:r>
    </w:p>
    <w:p w14:paraId="44B2D3CF" w14:textId="77777777" w:rsidR="00610652" w:rsidRPr="00610652" w:rsidRDefault="00610652" w:rsidP="00610652">
      <w:pPr>
        <w:numPr>
          <w:ilvl w:val="0"/>
          <w:numId w:val="14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"У нас уже есть история из 5 минут. Можно это отметить, сбросив напряжение шуткой над собой".</w:t>
      </w:r>
    </w:p>
    <w:p w14:paraId="1B748DC2" w14:textId="77777777" w:rsidR="00610652" w:rsidRPr="00610652" w:rsidRDefault="00610652" w:rsidP="00610652">
      <w:pPr>
        <w:numPr>
          <w:ilvl w:val="0"/>
          <w:numId w:val="14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«Кажется, у нас одинаковый маршрут. Если мы еще раз пересечемся у Ван Гога, придется знакомиться — меня [Имя]».</w:t>
      </w:r>
    </w:p>
    <w:p w14:paraId="616F11FB" w14:textId="77777777" w:rsidR="00610652" w:rsidRPr="00610652" w:rsidRDefault="00610652" w:rsidP="00610652">
      <w:pPr>
        <w:numPr>
          <w:ilvl w:val="0"/>
          <w:numId w:val="14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Создает</w:t>
      </w:r>
      <w:proofErr w:type="gramEnd"/>
      <w:r w:rsidRPr="00610652">
        <w:rPr>
          <w:color w:val="000000" w:themeColor="text1"/>
          <w:sz w:val="28"/>
          <w:szCs w:val="28"/>
        </w:rPr>
        <w:t xml:space="preserve"> общую шутку, естественно ведет к представлению.</w:t>
      </w:r>
    </w:p>
    <w:p w14:paraId="7D11C776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7. Ситуация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На</w:t>
      </w:r>
      <w:proofErr w:type="gramEnd"/>
      <w:r w:rsidRPr="00610652">
        <w:rPr>
          <w:color w:val="000000" w:themeColor="text1"/>
          <w:sz w:val="28"/>
          <w:szCs w:val="28"/>
        </w:rPr>
        <w:t xml:space="preserve"> общей кухне в офисе/универе, она что-то готовит (смузи, сложный сэндвич).</w:t>
      </w:r>
    </w:p>
    <w:p w14:paraId="2E1DEEAF" w14:textId="77777777" w:rsidR="00610652" w:rsidRPr="00610652" w:rsidRDefault="00610652" w:rsidP="00610652">
      <w:pPr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Наблюдение + Простой вопрос</w:t>
      </w:r>
    </w:p>
    <w:p w14:paraId="4D5A69F1" w14:textId="77777777" w:rsidR="00610652" w:rsidRPr="00610652" w:rsidRDefault="00610652" w:rsidP="00610652">
      <w:pPr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"Еда — универсальная тема. Можно спросить о рецепте".</w:t>
      </w:r>
    </w:p>
    <w:p w14:paraId="209F2F80" w14:textId="77777777" w:rsidR="00610652" w:rsidRPr="00610652" w:rsidRDefault="00610652" w:rsidP="00610652">
      <w:pPr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«Выглядит аппетитно! Это что за секретный рецепт?»</w:t>
      </w:r>
    </w:p>
    <w:p w14:paraId="15EDF906" w14:textId="77777777" w:rsidR="00610652" w:rsidRPr="00610652" w:rsidRDefault="00610652" w:rsidP="00610652">
      <w:pPr>
        <w:numPr>
          <w:ilvl w:val="0"/>
          <w:numId w:val="15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работает:</w:t>
      </w:r>
      <w:r w:rsidRPr="00610652">
        <w:rPr>
          <w:color w:val="000000" w:themeColor="text1"/>
          <w:sz w:val="28"/>
          <w:szCs w:val="28"/>
        </w:rPr>
        <w:t> Бытовые, непринужденные темы создают ощущение близости.</w:t>
      </w:r>
    </w:p>
    <w:p w14:paraId="65772582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8. Ситуация:</w:t>
      </w:r>
      <w:r w:rsidRPr="00610652">
        <w:rPr>
          <w:color w:val="000000" w:themeColor="text1"/>
          <w:sz w:val="28"/>
          <w:szCs w:val="28"/>
        </w:rPr>
        <w:t> В транспорте, у нее в руках книга или журнал на английском/другом языке.</w:t>
      </w:r>
    </w:p>
    <w:p w14:paraId="26E6CD43" w14:textId="77777777" w:rsidR="00610652" w:rsidRPr="00610652" w:rsidRDefault="00610652" w:rsidP="00610652">
      <w:pPr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Наблюдение (предмет) + Вопрос</w:t>
      </w:r>
    </w:p>
    <w:p w14:paraId="7F5D3F6E" w14:textId="77777777" w:rsidR="00610652" w:rsidRPr="00610652" w:rsidRDefault="00610652" w:rsidP="00610652">
      <w:pPr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"Это явный указатель на знание языка или интерес к культуре. Можно спросить о впечатлениях".</w:t>
      </w:r>
    </w:p>
    <w:p w14:paraId="375752BA" w14:textId="77777777" w:rsidR="00610652" w:rsidRPr="00610652" w:rsidRDefault="00610652" w:rsidP="00610652">
      <w:pPr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«Извините за беспокойство, не удержался. Как вам эта книга на [язык]? Долго привыкали читать в оригинале?»</w:t>
      </w:r>
    </w:p>
    <w:p w14:paraId="2C0D7579" w14:textId="77777777" w:rsidR="00610652" w:rsidRPr="00610652" w:rsidRDefault="00610652" w:rsidP="00610652">
      <w:pPr>
        <w:numPr>
          <w:ilvl w:val="0"/>
          <w:numId w:val="16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Показывает</w:t>
      </w:r>
      <w:proofErr w:type="gramEnd"/>
      <w:r w:rsidRPr="00610652">
        <w:rPr>
          <w:color w:val="000000" w:themeColor="text1"/>
          <w:sz w:val="28"/>
          <w:szCs w:val="28"/>
        </w:rPr>
        <w:t xml:space="preserve"> вашу внимательность и интеллектуальный интерес.</w:t>
      </w:r>
    </w:p>
    <w:p w14:paraId="1B607CE0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9. Ситуация:</w:t>
      </w:r>
      <w:r w:rsidRPr="00610652">
        <w:rPr>
          <w:color w:val="000000" w:themeColor="text1"/>
          <w:sz w:val="28"/>
          <w:szCs w:val="28"/>
        </w:rPr>
        <w:t> В магазине техники, она выбирает наушники или гаджет.</w:t>
      </w:r>
    </w:p>
    <w:p w14:paraId="5FA34FA6" w14:textId="77777777" w:rsidR="00610652" w:rsidRPr="00610652" w:rsidRDefault="00610652" w:rsidP="00610652">
      <w:pPr>
        <w:numPr>
          <w:ilvl w:val="0"/>
          <w:numId w:val="17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Контекст + Предложение помощи (без менсплейнинга!)</w:t>
      </w:r>
    </w:p>
    <w:p w14:paraId="17338EF0" w14:textId="77777777" w:rsidR="00610652" w:rsidRPr="00610652" w:rsidRDefault="00610652" w:rsidP="00610652">
      <w:pPr>
        <w:numPr>
          <w:ilvl w:val="0"/>
          <w:numId w:val="17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"Она в процессе выбора. Можно поделиться опытом, если он есть, или просто начать диалог о критериях".</w:t>
      </w:r>
    </w:p>
    <w:p w14:paraId="2FFF5BCA" w14:textId="77777777" w:rsidR="00610652" w:rsidRPr="00610652" w:rsidRDefault="00610652" w:rsidP="00610652">
      <w:pPr>
        <w:numPr>
          <w:ilvl w:val="0"/>
          <w:numId w:val="17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«Я тут полгода назад тоже мучился с выбором. Вы больше для музыки или для шумоизоляции в метро?»</w:t>
      </w:r>
    </w:p>
    <w:p w14:paraId="72711C9C" w14:textId="77777777" w:rsidR="00610652" w:rsidRPr="00610652" w:rsidRDefault="00610652" w:rsidP="00610652">
      <w:pPr>
        <w:numPr>
          <w:ilvl w:val="0"/>
          <w:numId w:val="17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lastRenderedPageBreak/>
        <w:t>Почему работает:</w:t>
      </w:r>
      <w:r w:rsidRPr="00610652">
        <w:rPr>
          <w:color w:val="000000" w:themeColor="text1"/>
          <w:sz w:val="28"/>
          <w:szCs w:val="28"/>
        </w:rPr>
        <w:t> Вы не говорите "дай я помогу, маленькая", а спрашиваете о ее потребностях, предлагая тему.</w:t>
      </w:r>
    </w:p>
    <w:p w14:paraId="786390C4" w14:textId="77777777" w:rsidR="00610652" w:rsidRPr="00610652" w:rsidRDefault="00610652" w:rsidP="00610652">
      <w:p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10. Ситуация</w:t>
      </w:r>
      <w:proofErr w:type="gramStart"/>
      <w:r w:rsidRPr="00610652">
        <w:rPr>
          <w:b/>
          <w:bCs/>
          <w:color w:val="000000" w:themeColor="text1"/>
          <w:sz w:val="28"/>
          <w:szCs w:val="28"/>
        </w:rPr>
        <w:t>:</w:t>
      </w:r>
      <w:r w:rsidRPr="00610652">
        <w:rPr>
          <w:color w:val="000000" w:themeColor="text1"/>
          <w:sz w:val="28"/>
          <w:szCs w:val="28"/>
        </w:rPr>
        <w:t> На</w:t>
      </w:r>
      <w:proofErr w:type="gramEnd"/>
      <w:r w:rsidRPr="00610652">
        <w:rPr>
          <w:color w:val="000000" w:themeColor="text1"/>
          <w:sz w:val="28"/>
          <w:szCs w:val="28"/>
        </w:rPr>
        <w:t xml:space="preserve"> дружеской вечеринке, она стоит немного в стороне.</w:t>
      </w:r>
    </w:p>
    <w:p w14:paraId="1EB5B866" w14:textId="77777777" w:rsidR="00610652" w:rsidRPr="00610652" w:rsidRDefault="00610652" w:rsidP="00610652">
      <w:pPr>
        <w:numPr>
          <w:ilvl w:val="0"/>
          <w:numId w:val="18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Формула:</w:t>
      </w:r>
      <w:r w:rsidRPr="00610652">
        <w:rPr>
          <w:color w:val="000000" w:themeColor="text1"/>
          <w:sz w:val="28"/>
          <w:szCs w:val="28"/>
        </w:rPr>
        <w:t> Контекст + Общая ситуация + Легкая самоирония</w:t>
      </w:r>
    </w:p>
    <w:p w14:paraId="3C6FEB02" w14:textId="77777777" w:rsidR="00610652" w:rsidRPr="00610652" w:rsidRDefault="00610652" w:rsidP="00610652">
      <w:pPr>
        <w:numPr>
          <w:ilvl w:val="0"/>
          <w:numId w:val="18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Мысленный процесс:</w:t>
      </w:r>
      <w:r w:rsidRPr="00610652">
        <w:rPr>
          <w:color w:val="000000" w:themeColor="text1"/>
          <w:sz w:val="28"/>
          <w:szCs w:val="28"/>
        </w:rPr>
        <w:t> "Ей, возможно, тоже неловко. Можно создать "коалицию" слегка неуместных людей".</w:t>
      </w:r>
    </w:p>
    <w:p w14:paraId="2C979048" w14:textId="77777777" w:rsidR="00610652" w:rsidRPr="00610652" w:rsidRDefault="00610652" w:rsidP="00610652">
      <w:pPr>
        <w:numPr>
          <w:ilvl w:val="0"/>
          <w:numId w:val="18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Открывашка:</w:t>
      </w:r>
      <w:r w:rsidRPr="00610652">
        <w:rPr>
          <w:color w:val="000000" w:themeColor="text1"/>
          <w:sz w:val="28"/>
          <w:szCs w:val="28"/>
        </w:rPr>
        <w:t> «Привет! Я тоже пока не влился в общий тусовочный поток. Я [Имя], друг хозяина со школы. А вы как здесь оказались?»</w:t>
      </w:r>
    </w:p>
    <w:p w14:paraId="4D86EADB" w14:textId="77777777" w:rsidR="00610652" w:rsidRPr="00610652" w:rsidRDefault="00610652" w:rsidP="00610652">
      <w:pPr>
        <w:numPr>
          <w:ilvl w:val="0"/>
          <w:numId w:val="18"/>
        </w:numPr>
        <w:rPr>
          <w:color w:val="000000" w:themeColor="text1"/>
          <w:sz w:val="28"/>
          <w:szCs w:val="28"/>
        </w:rPr>
      </w:pPr>
      <w:r w:rsidRPr="00610652">
        <w:rPr>
          <w:b/>
          <w:bCs/>
          <w:color w:val="000000" w:themeColor="text1"/>
          <w:sz w:val="28"/>
          <w:szCs w:val="28"/>
        </w:rPr>
        <w:t>Почему работает:</w:t>
      </w:r>
      <w:r w:rsidRPr="00610652">
        <w:rPr>
          <w:color w:val="000000" w:themeColor="text1"/>
          <w:sz w:val="28"/>
          <w:szCs w:val="28"/>
        </w:rPr>
        <w:t> Вы снимаете напряжение, признавая ситуацию, и переходите к логичному вопросу.</w:t>
      </w:r>
    </w:p>
    <w:p w14:paraId="4BEC9F16" w14:textId="77777777" w:rsidR="00610652" w:rsidRPr="00610652" w:rsidRDefault="00000000" w:rsidP="0061065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 w14:anchorId="0D628934">
          <v:rect id="_x0000_i1025" style="width:0;height:.75pt" o:hralign="center" o:hrstd="t" o:hr="t" fillcolor="#a0a0a0" stroked="f"/>
        </w:pict>
      </w:r>
    </w:p>
    <w:sectPr w:rsidR="00610652" w:rsidRPr="006106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107F5" w14:textId="77777777" w:rsidR="00546149" w:rsidRDefault="00546149" w:rsidP="008834EC">
      <w:r>
        <w:separator/>
      </w:r>
    </w:p>
  </w:endnote>
  <w:endnote w:type="continuationSeparator" w:id="0">
    <w:p w14:paraId="290F69EF" w14:textId="77777777" w:rsidR="00546149" w:rsidRDefault="00546149" w:rsidP="0088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C8E8941-D9CC-4DEA-B7E6-EDDCA6F59E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31E06F14-8C47-46D5-9E70-A8A5E554782D}"/>
    <w:embedBold r:id="rId3" w:fontKey="{057DCAF2-6FC6-42E7-93B7-88679F3234CB}"/>
    <w:embedItalic r:id="rId4" w:fontKey="{288A7DF8-821A-46E8-8F24-AF63863ABF9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F5F7DB3D-AEDC-433E-B193-5244A6BE0E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2440DEC-A894-4EFD-A3FF-30E2B17CB5D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CDEBCE62-8B25-43C2-A75B-596D99B2B557}"/>
    <w:embedBold r:id="rId8" w:fontKey="{52234DD7-E7FB-4047-AC8C-F30CAD4CABFD}"/>
    <w:embedItalic r:id="rId9" w:fontKey="{C4CA4FB3-43D1-457A-B8F8-21C0A64D747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0" w:fontKey="{44898CB4-BBB3-4EE3-852E-BEB400549E17}"/>
    <w:embedBold r:id="rId11" w:fontKey="{188676B4-9055-4570-90E4-08435438FB9E}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  <w:embedRegular r:id="rId12" w:fontKey="{314A3562-07AD-48DC-8938-07F0E0684661}"/>
    <w:embedBold r:id="rId13" w:fontKey="{47CCAA9C-8E68-47F1-B7EC-1495A0D9637D}"/>
    <w:embedItalic r:id="rId14" w:fontKey="{76298B31-00A4-4A53-8C5D-F8E485BAC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A54B" w14:textId="77777777" w:rsidR="00AD26AD" w:rsidRDefault="00AD26A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1098968"/>
      <w:docPartObj>
        <w:docPartGallery w:val="Page Numbers (Bottom of Page)"/>
        <w:docPartUnique/>
      </w:docPartObj>
    </w:sdtPr>
    <w:sdtEndPr>
      <w:rPr>
        <w:rFonts w:ascii="Antique Olive Roman" w:hAnsi="Antique Olive Roman"/>
        <w:color w:val="4472C4" w:themeColor="accent1"/>
      </w:rPr>
    </w:sdtEndPr>
    <w:sdtContent>
      <w:p w14:paraId="4E31DA6D" w14:textId="77777777" w:rsidR="008834EC" w:rsidRDefault="008834E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99559A4" w14:textId="77777777" w:rsidR="008834EC" w:rsidRDefault="008834EC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73C83" w14:textId="77777777" w:rsidR="00AD26AD" w:rsidRDefault="00AD26A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2AAF8" w14:textId="77777777" w:rsidR="00546149" w:rsidRDefault="00546149" w:rsidP="008834EC">
      <w:r>
        <w:separator/>
      </w:r>
    </w:p>
  </w:footnote>
  <w:footnote w:type="continuationSeparator" w:id="0">
    <w:p w14:paraId="3110E0AC" w14:textId="77777777" w:rsidR="00546149" w:rsidRDefault="00546149" w:rsidP="0088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BBB96" w14:textId="77777777" w:rsidR="00AD26AD" w:rsidRDefault="00AD26A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528C" w14:textId="6F417291" w:rsidR="008834EC" w:rsidRPr="00AD26AD" w:rsidRDefault="00AD26AD">
    <w:pPr>
      <w:pStyle w:val="ac"/>
      <w:rPr>
        <w:b/>
        <w:bCs/>
        <w:color w:val="4472C4" w:themeColor="accent1"/>
      </w:rPr>
    </w:pPr>
    <w:r w:rsidRPr="00AD26AD">
      <w:rPr>
        <w:b/>
        <w:bCs/>
        <w:color w:val="4472C4" w:themeColor="accent1"/>
        <w:lang w:val="ru-RU"/>
      </w:rPr>
      <w:t>Теория и Практика для Общения с красивыми девушками</w:t>
    </w:r>
  </w:p>
  <w:p w14:paraId="0DF7B747" w14:textId="77777777" w:rsidR="008834EC" w:rsidRDefault="008834EC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894AB" w14:textId="77777777" w:rsidR="00AD26AD" w:rsidRDefault="00AD26A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B3DEB"/>
    <w:multiLevelType w:val="multilevel"/>
    <w:tmpl w:val="30C8D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A612A"/>
    <w:multiLevelType w:val="multilevel"/>
    <w:tmpl w:val="BB90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46F3A"/>
    <w:multiLevelType w:val="multilevel"/>
    <w:tmpl w:val="CCCC3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613835"/>
    <w:multiLevelType w:val="multilevel"/>
    <w:tmpl w:val="2582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055D3"/>
    <w:multiLevelType w:val="multilevel"/>
    <w:tmpl w:val="9282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A76890"/>
    <w:multiLevelType w:val="multilevel"/>
    <w:tmpl w:val="7024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E16FA"/>
    <w:multiLevelType w:val="multilevel"/>
    <w:tmpl w:val="4218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97530"/>
    <w:multiLevelType w:val="multilevel"/>
    <w:tmpl w:val="1444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157791"/>
    <w:multiLevelType w:val="multilevel"/>
    <w:tmpl w:val="8E70E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A16CBD"/>
    <w:multiLevelType w:val="multilevel"/>
    <w:tmpl w:val="9AF2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EE5583"/>
    <w:multiLevelType w:val="multilevel"/>
    <w:tmpl w:val="B6B48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357626"/>
    <w:multiLevelType w:val="multilevel"/>
    <w:tmpl w:val="E45A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47220C"/>
    <w:multiLevelType w:val="multilevel"/>
    <w:tmpl w:val="97F0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224D60"/>
    <w:multiLevelType w:val="multilevel"/>
    <w:tmpl w:val="4768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0A0314"/>
    <w:multiLevelType w:val="multilevel"/>
    <w:tmpl w:val="71B8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290A60"/>
    <w:multiLevelType w:val="multilevel"/>
    <w:tmpl w:val="91A4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E933E2"/>
    <w:multiLevelType w:val="multilevel"/>
    <w:tmpl w:val="4E0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16294A"/>
    <w:multiLevelType w:val="multilevel"/>
    <w:tmpl w:val="6922D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4F5982"/>
    <w:multiLevelType w:val="multilevel"/>
    <w:tmpl w:val="45A0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D24D69"/>
    <w:multiLevelType w:val="multilevel"/>
    <w:tmpl w:val="DBB6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DE2A7E"/>
    <w:multiLevelType w:val="multilevel"/>
    <w:tmpl w:val="9798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9416EB"/>
    <w:multiLevelType w:val="multilevel"/>
    <w:tmpl w:val="C392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0C0E6E"/>
    <w:multiLevelType w:val="multilevel"/>
    <w:tmpl w:val="7C78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4529931">
    <w:abstractNumId w:val="17"/>
  </w:num>
  <w:num w:numId="2" w16cid:durableId="1546481181">
    <w:abstractNumId w:val="14"/>
  </w:num>
  <w:num w:numId="3" w16cid:durableId="905723457">
    <w:abstractNumId w:val="9"/>
  </w:num>
  <w:num w:numId="4" w16cid:durableId="1251037405">
    <w:abstractNumId w:val="7"/>
  </w:num>
  <w:num w:numId="5" w16cid:durableId="211038232">
    <w:abstractNumId w:val="0"/>
  </w:num>
  <w:num w:numId="6" w16cid:durableId="1190140206">
    <w:abstractNumId w:val="13"/>
  </w:num>
  <w:num w:numId="7" w16cid:durableId="1823041252">
    <w:abstractNumId w:val="12"/>
  </w:num>
  <w:num w:numId="8" w16cid:durableId="953440794">
    <w:abstractNumId w:val="21"/>
  </w:num>
  <w:num w:numId="9" w16cid:durableId="1215577359">
    <w:abstractNumId w:val="18"/>
  </w:num>
  <w:num w:numId="10" w16cid:durableId="1355418771">
    <w:abstractNumId w:val="10"/>
  </w:num>
  <w:num w:numId="11" w16cid:durableId="620506">
    <w:abstractNumId w:val="6"/>
  </w:num>
  <w:num w:numId="12" w16cid:durableId="478765934">
    <w:abstractNumId w:val="11"/>
  </w:num>
  <w:num w:numId="13" w16cid:durableId="2085637004">
    <w:abstractNumId w:val="16"/>
  </w:num>
  <w:num w:numId="14" w16cid:durableId="1338268581">
    <w:abstractNumId w:val="19"/>
  </w:num>
  <w:num w:numId="15" w16cid:durableId="1497652553">
    <w:abstractNumId w:val="3"/>
  </w:num>
  <w:num w:numId="16" w16cid:durableId="1376392012">
    <w:abstractNumId w:val="20"/>
  </w:num>
  <w:num w:numId="17" w16cid:durableId="351609409">
    <w:abstractNumId w:val="1"/>
  </w:num>
  <w:num w:numId="18" w16cid:durableId="391663067">
    <w:abstractNumId w:val="15"/>
  </w:num>
  <w:num w:numId="19" w16cid:durableId="14239138">
    <w:abstractNumId w:val="5"/>
  </w:num>
  <w:num w:numId="20" w16cid:durableId="1970822236">
    <w:abstractNumId w:val="8"/>
  </w:num>
  <w:num w:numId="21" w16cid:durableId="986124552">
    <w:abstractNumId w:val="22"/>
  </w:num>
  <w:num w:numId="22" w16cid:durableId="1341006142">
    <w:abstractNumId w:val="4"/>
  </w:num>
  <w:num w:numId="23" w16cid:durableId="1696226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548"/>
    <w:rsid w:val="000506BD"/>
    <w:rsid w:val="00122548"/>
    <w:rsid w:val="001F48E3"/>
    <w:rsid w:val="00375608"/>
    <w:rsid w:val="00382777"/>
    <w:rsid w:val="004B6E61"/>
    <w:rsid w:val="004E0327"/>
    <w:rsid w:val="00546149"/>
    <w:rsid w:val="005A399D"/>
    <w:rsid w:val="005E3074"/>
    <w:rsid w:val="00610652"/>
    <w:rsid w:val="006F7C10"/>
    <w:rsid w:val="008834EC"/>
    <w:rsid w:val="009B7CFE"/>
    <w:rsid w:val="00A86C1E"/>
    <w:rsid w:val="00AD26AD"/>
    <w:rsid w:val="00CF1CBC"/>
    <w:rsid w:val="00D42709"/>
    <w:rsid w:val="00E43925"/>
    <w:rsid w:val="00E504B1"/>
    <w:rsid w:val="00FD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6CC3"/>
  <w15:chartTrackingRefBased/>
  <w15:docId w15:val="{26035C16-858F-46BE-8975-973EC5E22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3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34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3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34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34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34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34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34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4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3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34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34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34E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34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34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34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34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34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3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34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3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34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34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34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34E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34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34E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34E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8834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834EC"/>
  </w:style>
  <w:style w:type="paragraph" w:styleId="ae">
    <w:name w:val="footer"/>
    <w:basedOn w:val="a"/>
    <w:link w:val="af"/>
    <w:uiPriority w:val="99"/>
    <w:unhideWhenUsed/>
    <w:rsid w:val="008834E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83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_%20&#1057;&#1086;&#1079;&#1076;&#1072;&#1085;&#1080;&#1077;%20&#1057;&#1040;&#1049;&#1058;&#1054;&#1042;\__%20&#1064;&#1072;&#1073;&#1083;&#1086;&#1085;%20&#1076;&#1083;&#1103;%20&#1088;&#1072;&#1073;&#1086;&#1090;&#1099;%20&#1089;%20&#1050;&#1085;&#1080;&#1075;&#1072;&#1084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DE4F4-1351-4931-B008-619FC4D37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 Шаблон для работы с Книгами.dotx</Template>
  <TotalTime>16</TotalTime>
  <Pages>8</Pages>
  <Words>2014</Words>
  <Characters>12232</Characters>
  <Application>Microsoft Office Word</Application>
  <DocSecurity>0</DocSecurity>
  <Lines>284</Lines>
  <Paragraphs>149</Paragraphs>
  <ScaleCrop>false</ScaleCrop>
  <Company/>
  <LinksUpToDate>false</LinksUpToDate>
  <CharactersWithSpaces>14097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Белявский Антон Александрович</dc:creator>
  <cp:keywords/>
  <dc:description/>
  <cp:lastModifiedBy>Белявский Антон Александрович</cp:lastModifiedBy>
  <cp:revision>8</cp:revision>
  <dcterms:created xsi:type="dcterms:W3CDTF">2026-01-27T12:32:00Z</dcterms:created>
  <dcterms:modified xsi:type="dcterms:W3CDTF">2026-01-27T13:00:00Z</dcterms:modified>
</cp:coreProperties>
</file>